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6E5A56" w14:textId="77777777" w:rsidR="00107469" w:rsidRDefault="00107469" w:rsidP="00107469">
      <w:pPr>
        <w:spacing w:after="0"/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>Meldung an den Bezirk:</w:t>
      </w:r>
    </w:p>
    <w:p w14:paraId="518C4F03" w14:textId="77777777" w:rsidR="001635B8" w:rsidRPr="001635B8" w:rsidRDefault="00470A8A" w:rsidP="00107469">
      <w:pPr>
        <w:spacing w:after="0"/>
        <w:jc w:val="center"/>
        <w:rPr>
          <w:rFonts w:ascii="Arial" w:hAnsi="Arial" w:cs="Arial"/>
          <w:b/>
          <w:sz w:val="44"/>
          <w:szCs w:val="44"/>
        </w:rPr>
      </w:pPr>
      <w:r>
        <w:rPr>
          <w:rFonts w:ascii="Arial" w:hAnsi="Arial" w:cs="Arial"/>
          <w:b/>
          <w:sz w:val="44"/>
          <w:szCs w:val="44"/>
        </w:rPr>
        <w:t>Mutation</w:t>
      </w:r>
      <w:r w:rsidR="00107469">
        <w:rPr>
          <w:rFonts w:ascii="Arial" w:hAnsi="Arial" w:cs="Arial"/>
          <w:b/>
          <w:sz w:val="44"/>
          <w:szCs w:val="44"/>
        </w:rPr>
        <w:t>en</w:t>
      </w:r>
      <w:r>
        <w:rPr>
          <w:rFonts w:ascii="Arial" w:hAnsi="Arial" w:cs="Arial"/>
          <w:b/>
          <w:sz w:val="44"/>
          <w:szCs w:val="44"/>
        </w:rPr>
        <w:t xml:space="preserve"> im Vorstand der Vereine</w:t>
      </w:r>
    </w:p>
    <w:p w14:paraId="0EC001A8" w14:textId="77777777" w:rsidR="001635B8" w:rsidRDefault="001635B8" w:rsidP="001635B8">
      <w:pPr>
        <w:spacing w:after="0"/>
        <w:rPr>
          <w:rFonts w:ascii="Arial" w:hAnsi="Arial" w:cs="Arial"/>
          <w:b/>
          <w:szCs w:val="28"/>
        </w:rPr>
      </w:pPr>
    </w:p>
    <w:p w14:paraId="770C3C28" w14:textId="77777777" w:rsidR="002D6E81" w:rsidRPr="008D1082" w:rsidRDefault="002D6E81" w:rsidP="001635B8">
      <w:pPr>
        <w:spacing w:after="0"/>
        <w:rPr>
          <w:rFonts w:ascii="Arial" w:hAnsi="Arial" w:cs="Arial"/>
          <w:b/>
          <w:szCs w:val="28"/>
        </w:rPr>
      </w:pPr>
    </w:p>
    <w:tbl>
      <w:tblPr>
        <w:tblW w:w="9356" w:type="dxa"/>
        <w:tblLook w:val="04A0" w:firstRow="1" w:lastRow="0" w:firstColumn="1" w:lastColumn="0" w:noHBand="0" w:noVBand="1"/>
      </w:tblPr>
      <w:tblGrid>
        <w:gridCol w:w="2660"/>
        <w:gridCol w:w="6696"/>
      </w:tblGrid>
      <w:tr w:rsidR="00FB02C2" w:rsidRPr="00260183" w14:paraId="48405B7D" w14:textId="77777777" w:rsidTr="00A47E69">
        <w:tc>
          <w:tcPr>
            <w:tcW w:w="2660" w:type="dxa"/>
          </w:tcPr>
          <w:sdt>
            <w:sdtPr>
              <w:rPr>
                <w:rFonts w:ascii="Arial" w:hAnsi="Arial" w:cs="Arial"/>
                <w:b/>
                <w:i/>
                <w:sz w:val="36"/>
                <w:szCs w:val="36"/>
              </w:rPr>
              <w:id w:val="12249481"/>
              <w:lock w:val="contentLocked"/>
              <w:placeholder>
                <w:docPart w:val="65F8F57A34AE4F70B6DCF0358A90CD70"/>
              </w:placeholder>
              <w:group/>
            </w:sdtPr>
            <w:sdtEndPr/>
            <w:sdtContent>
              <w:p w14:paraId="2B6CB83A" w14:textId="77777777" w:rsidR="00FB02C2" w:rsidRPr="00260183" w:rsidRDefault="00FB02C2" w:rsidP="00260183">
                <w:pPr>
                  <w:spacing w:after="0" w:line="240" w:lineRule="auto"/>
                  <w:rPr>
                    <w:rFonts w:ascii="Arial" w:hAnsi="Arial" w:cs="Arial"/>
                    <w:b/>
                    <w:i/>
                    <w:sz w:val="36"/>
                    <w:szCs w:val="36"/>
                  </w:rPr>
                </w:pPr>
                <w:r w:rsidRPr="00260183">
                  <w:rPr>
                    <w:rFonts w:ascii="Arial" w:hAnsi="Arial" w:cs="Arial"/>
                    <w:b/>
                    <w:i/>
                    <w:sz w:val="36"/>
                    <w:szCs w:val="36"/>
                  </w:rPr>
                  <w:t>Verein</w:t>
                </w:r>
              </w:p>
            </w:sdtContent>
          </w:sdt>
        </w:tc>
        <w:tc>
          <w:tcPr>
            <w:tcW w:w="6696" w:type="dxa"/>
          </w:tcPr>
          <w:p w14:paraId="04E45FEB" w14:textId="77777777" w:rsidR="00FB02C2" w:rsidRPr="00585751" w:rsidRDefault="00585751" w:rsidP="00585751">
            <w:pPr>
              <w:spacing w:before="120" w:after="0" w:line="240" w:lineRule="auto"/>
              <w:rPr>
                <w:rFonts w:ascii="Arial" w:hAnsi="Arial" w:cs="Arial"/>
                <w:b/>
                <w:iCs/>
                <w:sz w:val="36"/>
                <w:szCs w:val="36"/>
              </w:rPr>
            </w:pPr>
            <w:r>
              <w:rPr>
                <w:rFonts w:ascii="Arial" w:hAnsi="Arial" w:cs="Arial"/>
                <w:b/>
                <w:iCs/>
                <w:sz w:val="36"/>
                <w:szCs w:val="36"/>
              </w:rPr>
              <w:t xml:space="preserve">                                       </w:t>
            </w:r>
            <w:r w:rsidRPr="00585751">
              <w:rPr>
                <w:rFonts w:ascii="Arial" w:hAnsi="Arial" w:cs="Arial"/>
                <w:b/>
                <w:iCs/>
                <w:sz w:val="28"/>
                <w:szCs w:val="28"/>
              </w:rPr>
              <w:t xml:space="preserve">Jahr:    </w:t>
            </w:r>
            <w:r>
              <w:rPr>
                <w:rFonts w:ascii="Arial" w:hAnsi="Arial" w:cs="Arial"/>
                <w:b/>
                <w:iCs/>
                <w:sz w:val="28"/>
                <w:szCs w:val="28"/>
              </w:rPr>
              <w:fldChar w:fldCharType="begin">
                <w:ffData>
                  <w:name w:val="Text13"/>
                  <w:enabled/>
                  <w:calcOnExit w:val="0"/>
                  <w:textInput>
                    <w:type w:val="number"/>
                    <w:maxLength w:val="4"/>
                    <w:format w:val="0"/>
                  </w:textInput>
                </w:ffData>
              </w:fldChar>
            </w:r>
            <w:bookmarkStart w:id="0" w:name="Text13"/>
            <w:r>
              <w:rPr>
                <w:rFonts w:ascii="Arial" w:hAnsi="Arial" w:cs="Arial"/>
                <w:b/>
                <w:iCs/>
                <w:sz w:val="28"/>
                <w:szCs w:val="28"/>
              </w:rPr>
              <w:instrText xml:space="preserve"> FORMTEXT </w:instrText>
            </w:r>
            <w:r>
              <w:rPr>
                <w:rFonts w:ascii="Arial" w:hAnsi="Arial" w:cs="Arial"/>
                <w:b/>
                <w:iCs/>
                <w:sz w:val="28"/>
                <w:szCs w:val="28"/>
              </w:rPr>
            </w:r>
            <w:r>
              <w:rPr>
                <w:rFonts w:ascii="Arial" w:hAnsi="Arial" w:cs="Arial"/>
                <w:b/>
                <w:iCs/>
                <w:sz w:val="28"/>
                <w:szCs w:val="28"/>
              </w:rPr>
              <w:fldChar w:fldCharType="separate"/>
            </w:r>
            <w:bookmarkStart w:id="1" w:name="_GoBack"/>
            <w:bookmarkEnd w:id="1"/>
            <w:r>
              <w:rPr>
                <w:rFonts w:ascii="Arial" w:hAnsi="Arial" w:cs="Arial"/>
                <w:b/>
                <w:iCs/>
                <w:sz w:val="28"/>
                <w:szCs w:val="28"/>
              </w:rPr>
              <w:t> </w:t>
            </w:r>
            <w:r>
              <w:rPr>
                <w:rFonts w:ascii="Arial" w:hAnsi="Arial" w:cs="Arial"/>
                <w:b/>
                <w:iCs/>
                <w:sz w:val="28"/>
                <w:szCs w:val="28"/>
              </w:rPr>
              <w:t> </w:t>
            </w:r>
            <w:r>
              <w:rPr>
                <w:rFonts w:ascii="Arial" w:hAnsi="Arial" w:cs="Arial"/>
                <w:b/>
                <w:iCs/>
                <w:sz w:val="28"/>
                <w:szCs w:val="28"/>
              </w:rPr>
              <w:t> </w:t>
            </w:r>
            <w:r>
              <w:rPr>
                <w:rFonts w:ascii="Arial" w:hAnsi="Arial" w:cs="Arial"/>
                <w:b/>
                <w:iCs/>
                <w:sz w:val="28"/>
                <w:szCs w:val="28"/>
              </w:rPr>
              <w:t> </w:t>
            </w:r>
            <w:r>
              <w:rPr>
                <w:rFonts w:ascii="Arial" w:hAnsi="Arial" w:cs="Arial"/>
                <w:b/>
                <w:iCs/>
                <w:sz w:val="28"/>
                <w:szCs w:val="28"/>
              </w:rPr>
              <w:fldChar w:fldCharType="end"/>
            </w:r>
            <w:bookmarkEnd w:id="0"/>
          </w:p>
        </w:tc>
      </w:tr>
      <w:tr w:rsidR="00FB02C2" w:rsidRPr="00260183" w14:paraId="2313272A" w14:textId="77777777" w:rsidTr="00A47E69">
        <w:trPr>
          <w:trHeight w:val="524"/>
        </w:trPr>
        <w:tc>
          <w:tcPr>
            <w:tcW w:w="2660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12249482"/>
              <w:lock w:val="contentLocked"/>
              <w:placeholder>
                <w:docPart w:val="65F8F57A34AE4F70B6DCF0358A90CD70"/>
              </w:placeholder>
              <w:group/>
            </w:sdtPr>
            <w:sdtEndPr/>
            <w:sdtContent>
              <w:p w14:paraId="6802AF30" w14:textId="77777777" w:rsidR="00FB02C2" w:rsidRPr="00260183" w:rsidRDefault="00FB02C2" w:rsidP="00A47E69">
                <w:pPr>
                  <w:spacing w:before="12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Vereinsname:</w:t>
                </w:r>
              </w:p>
            </w:sdtContent>
          </w:sdt>
        </w:tc>
        <w:tc>
          <w:tcPr>
            <w:tcW w:w="6696" w:type="dxa"/>
            <w:vAlign w:val="center"/>
          </w:tcPr>
          <w:p w14:paraId="4A07AA0A" w14:textId="77777777" w:rsidR="00FB02C2" w:rsidRPr="00DD2BC5" w:rsidRDefault="00DD2BC5" w:rsidP="00A47E6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4"/>
              </w:rPr>
            </w:pPr>
            <w:r w:rsidRPr="00DD2BC5">
              <w:rPr>
                <w:rFonts w:ascii="Times New Roman" w:hAnsi="Times New Roman"/>
                <w:b/>
                <w:sz w:val="28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DD2BC5">
              <w:rPr>
                <w:rFonts w:ascii="Times New Roman" w:hAnsi="Times New Roman"/>
                <w:b/>
                <w:sz w:val="28"/>
                <w:szCs w:val="24"/>
              </w:rPr>
              <w:instrText xml:space="preserve"> FORMTEXT </w:instrText>
            </w:r>
            <w:r w:rsidRPr="00DD2BC5">
              <w:rPr>
                <w:rFonts w:ascii="Times New Roman" w:hAnsi="Times New Roman"/>
                <w:b/>
                <w:sz w:val="28"/>
                <w:szCs w:val="24"/>
              </w:rPr>
            </w:r>
            <w:r w:rsidRPr="00DD2BC5">
              <w:rPr>
                <w:rFonts w:ascii="Times New Roman" w:hAnsi="Times New Roman"/>
                <w:b/>
                <w:sz w:val="28"/>
                <w:szCs w:val="24"/>
              </w:rPr>
              <w:fldChar w:fldCharType="separate"/>
            </w:r>
            <w:r w:rsidRPr="00DD2BC5">
              <w:rPr>
                <w:rFonts w:ascii="Times New Roman" w:hAnsi="Times New Roman"/>
                <w:b/>
                <w:noProof/>
                <w:sz w:val="28"/>
                <w:szCs w:val="24"/>
              </w:rPr>
              <w:t> </w:t>
            </w:r>
            <w:r w:rsidRPr="00DD2BC5">
              <w:rPr>
                <w:rFonts w:ascii="Times New Roman" w:hAnsi="Times New Roman"/>
                <w:b/>
                <w:noProof/>
                <w:sz w:val="28"/>
                <w:szCs w:val="24"/>
              </w:rPr>
              <w:t> </w:t>
            </w:r>
            <w:r w:rsidRPr="00DD2BC5">
              <w:rPr>
                <w:rFonts w:ascii="Times New Roman" w:hAnsi="Times New Roman"/>
                <w:b/>
                <w:noProof/>
                <w:sz w:val="28"/>
                <w:szCs w:val="24"/>
              </w:rPr>
              <w:t> </w:t>
            </w:r>
            <w:r w:rsidRPr="00DD2BC5">
              <w:rPr>
                <w:rFonts w:ascii="Times New Roman" w:hAnsi="Times New Roman"/>
                <w:b/>
                <w:noProof/>
                <w:sz w:val="28"/>
                <w:szCs w:val="24"/>
              </w:rPr>
              <w:t> </w:t>
            </w:r>
            <w:r w:rsidRPr="00DD2BC5">
              <w:rPr>
                <w:rFonts w:ascii="Times New Roman" w:hAnsi="Times New Roman"/>
                <w:b/>
                <w:noProof/>
                <w:sz w:val="28"/>
                <w:szCs w:val="24"/>
              </w:rPr>
              <w:t> </w:t>
            </w:r>
            <w:r w:rsidRPr="00DD2BC5">
              <w:rPr>
                <w:rFonts w:ascii="Times New Roman" w:hAnsi="Times New Roman"/>
                <w:b/>
                <w:sz w:val="28"/>
                <w:szCs w:val="24"/>
              </w:rPr>
              <w:fldChar w:fldCharType="end"/>
            </w:r>
          </w:p>
        </w:tc>
      </w:tr>
    </w:tbl>
    <w:p w14:paraId="30D22E75" w14:textId="77777777" w:rsidR="00FB02C2" w:rsidRDefault="00FB02C2"/>
    <w:tbl>
      <w:tblPr>
        <w:tblW w:w="9356" w:type="dxa"/>
        <w:tblLayout w:type="fixed"/>
        <w:tblLook w:val="04A0" w:firstRow="1" w:lastRow="0" w:firstColumn="1" w:lastColumn="0" w:noHBand="0" w:noVBand="1"/>
      </w:tblPr>
      <w:tblGrid>
        <w:gridCol w:w="1525"/>
        <w:gridCol w:w="3119"/>
        <w:gridCol w:w="1516"/>
        <w:gridCol w:w="3196"/>
      </w:tblGrid>
      <w:tr w:rsidR="002D6E81" w:rsidRPr="00260183" w14:paraId="009EA90D" w14:textId="77777777" w:rsidTr="002944AB">
        <w:tc>
          <w:tcPr>
            <w:tcW w:w="4644" w:type="dxa"/>
            <w:gridSpan w:val="2"/>
          </w:tcPr>
          <w:p w14:paraId="0A4CFAD3" w14:textId="77777777" w:rsidR="002D6E81" w:rsidRPr="002D6E81" w:rsidRDefault="002D6E81" w:rsidP="002944AB">
            <w:pPr>
              <w:spacing w:after="0" w:line="240" w:lineRule="auto"/>
              <w:rPr>
                <w:rFonts w:ascii="Arial" w:hAnsi="Arial" w:cs="Arial"/>
                <w:b/>
                <w:i/>
                <w:sz w:val="36"/>
                <w:szCs w:val="36"/>
                <w:u w:val="single"/>
              </w:rPr>
            </w:pPr>
            <w:r>
              <w:rPr>
                <w:rFonts w:ascii="Arial" w:hAnsi="Arial" w:cs="Arial"/>
                <w:b/>
                <w:i/>
                <w:sz w:val="32"/>
                <w:szCs w:val="32"/>
                <w:u w:val="single"/>
              </w:rPr>
              <w:t>Präsident</w:t>
            </w:r>
          </w:p>
        </w:tc>
        <w:tc>
          <w:tcPr>
            <w:tcW w:w="4712" w:type="dxa"/>
            <w:gridSpan w:val="2"/>
          </w:tcPr>
          <w:p w14:paraId="463F2C98" w14:textId="77777777" w:rsidR="002D6E81" w:rsidRPr="002D6E81" w:rsidRDefault="002D6E81" w:rsidP="002944AB">
            <w:pPr>
              <w:spacing w:after="0" w:line="240" w:lineRule="auto"/>
              <w:rPr>
                <w:rFonts w:ascii="Arial" w:hAnsi="Arial" w:cs="Arial"/>
                <w:b/>
                <w:i/>
                <w:sz w:val="36"/>
                <w:szCs w:val="36"/>
                <w:u w:val="single"/>
              </w:rPr>
            </w:pPr>
            <w:r>
              <w:rPr>
                <w:rFonts w:ascii="Arial" w:hAnsi="Arial" w:cs="Arial"/>
                <w:b/>
                <w:i/>
                <w:sz w:val="32"/>
                <w:szCs w:val="32"/>
                <w:u w:val="single"/>
              </w:rPr>
              <w:t>Haupt-Schützenmeister</w:t>
            </w:r>
          </w:p>
        </w:tc>
      </w:tr>
      <w:tr w:rsidR="002D6E81" w:rsidRPr="00260183" w14:paraId="22BB7A32" w14:textId="77777777" w:rsidTr="002944AB">
        <w:tc>
          <w:tcPr>
            <w:tcW w:w="1525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533852768"/>
              <w:lock w:val="contentLocked"/>
              <w:placeholder>
                <w:docPart w:val="76C45E03A49943ABA393356AB80595F5"/>
              </w:placeholder>
              <w:group/>
            </w:sdtPr>
            <w:sdtEndPr/>
            <w:sdtContent>
              <w:p w14:paraId="61C8056D" w14:textId="77777777" w:rsidR="002D6E81" w:rsidRPr="00260183" w:rsidRDefault="002D6E81" w:rsidP="002944AB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Name:</w:t>
                </w:r>
              </w:p>
            </w:sdtContent>
          </w:sdt>
        </w:tc>
        <w:tc>
          <w:tcPr>
            <w:tcW w:w="3119" w:type="dxa"/>
          </w:tcPr>
          <w:p w14:paraId="51851F28" w14:textId="77777777" w:rsidR="002D6E81" w:rsidRPr="00260183" w:rsidRDefault="002D6E81" w:rsidP="002944AB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1516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-1225051668"/>
              <w:lock w:val="contentLocked"/>
              <w:placeholder>
                <w:docPart w:val="855F656F86C346FC81B2809C8060C37D"/>
              </w:placeholder>
              <w:group/>
            </w:sdtPr>
            <w:sdtEndPr/>
            <w:sdtContent>
              <w:p w14:paraId="7B0930CC" w14:textId="77777777" w:rsidR="002D6E81" w:rsidRPr="00260183" w:rsidRDefault="002D6E81" w:rsidP="002944AB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Name:</w:t>
                </w:r>
              </w:p>
            </w:sdtContent>
          </w:sdt>
        </w:tc>
        <w:tc>
          <w:tcPr>
            <w:tcW w:w="3196" w:type="dxa"/>
          </w:tcPr>
          <w:p w14:paraId="2AA1F833" w14:textId="77777777" w:rsidR="002D6E81" w:rsidRPr="00260183" w:rsidRDefault="002D6E81" w:rsidP="002944AB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  <w:tr w:rsidR="002D6E81" w:rsidRPr="00260183" w14:paraId="0324ED36" w14:textId="77777777" w:rsidTr="002944AB">
        <w:tc>
          <w:tcPr>
            <w:tcW w:w="1525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-1935043613"/>
              <w:lock w:val="contentLocked"/>
              <w:placeholder>
                <w:docPart w:val="2698C4D9B4FB47C3B691DCF63FE90401"/>
              </w:placeholder>
              <w:group/>
            </w:sdtPr>
            <w:sdtEndPr/>
            <w:sdtContent>
              <w:p w14:paraId="0D4B9673" w14:textId="77777777" w:rsidR="002D6E81" w:rsidRPr="00260183" w:rsidRDefault="002D6E81" w:rsidP="002944AB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Vorname:</w:t>
                </w:r>
              </w:p>
            </w:sdtContent>
          </w:sdt>
        </w:tc>
        <w:tc>
          <w:tcPr>
            <w:tcW w:w="3119" w:type="dxa"/>
          </w:tcPr>
          <w:p w14:paraId="27D77BCA" w14:textId="77777777" w:rsidR="002D6E81" w:rsidRPr="00260183" w:rsidRDefault="002D6E81" w:rsidP="002944AB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1516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-653070383"/>
              <w:lock w:val="contentLocked"/>
              <w:placeholder>
                <w:docPart w:val="ABF4AEEF1E02418DB2A7238EEC4ABD5E"/>
              </w:placeholder>
              <w:group/>
            </w:sdtPr>
            <w:sdtEndPr/>
            <w:sdtContent>
              <w:p w14:paraId="10B4CF33" w14:textId="77777777" w:rsidR="002D6E81" w:rsidRPr="00260183" w:rsidRDefault="002D6E81" w:rsidP="002944AB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Vorname:</w:t>
                </w:r>
              </w:p>
            </w:sdtContent>
          </w:sdt>
        </w:tc>
        <w:tc>
          <w:tcPr>
            <w:tcW w:w="3196" w:type="dxa"/>
          </w:tcPr>
          <w:p w14:paraId="037D90B4" w14:textId="77777777" w:rsidR="002D6E81" w:rsidRPr="00260183" w:rsidRDefault="002D6E81" w:rsidP="002944AB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  <w:tr w:rsidR="002D6E81" w:rsidRPr="00260183" w14:paraId="50257397" w14:textId="77777777" w:rsidTr="002944AB">
        <w:tc>
          <w:tcPr>
            <w:tcW w:w="1525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-2091536268"/>
              <w:lock w:val="contentLocked"/>
              <w:placeholder>
                <w:docPart w:val="1663457D4EC2458CB49F508D739FDBA1"/>
              </w:placeholder>
              <w:group/>
            </w:sdtPr>
            <w:sdtEndPr/>
            <w:sdtContent>
              <w:p w14:paraId="3AACDD5A" w14:textId="77777777" w:rsidR="002D6E81" w:rsidRPr="00260183" w:rsidRDefault="002D6E81" w:rsidP="002944AB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Adresse:</w:t>
                </w:r>
              </w:p>
            </w:sdtContent>
          </w:sdt>
        </w:tc>
        <w:tc>
          <w:tcPr>
            <w:tcW w:w="3119" w:type="dxa"/>
          </w:tcPr>
          <w:p w14:paraId="14B48A09" w14:textId="77777777" w:rsidR="002D6E81" w:rsidRPr="00260183" w:rsidRDefault="002D6E81" w:rsidP="002944AB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1516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-930820955"/>
              <w:lock w:val="contentLocked"/>
              <w:placeholder>
                <w:docPart w:val="ED1BC0A6F073464FA257802251C13253"/>
              </w:placeholder>
              <w:group/>
            </w:sdtPr>
            <w:sdtEndPr/>
            <w:sdtContent>
              <w:p w14:paraId="6D20388F" w14:textId="77777777" w:rsidR="002D6E81" w:rsidRPr="00260183" w:rsidRDefault="002D6E81" w:rsidP="002944AB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Adresse:</w:t>
                </w:r>
              </w:p>
            </w:sdtContent>
          </w:sdt>
        </w:tc>
        <w:tc>
          <w:tcPr>
            <w:tcW w:w="3196" w:type="dxa"/>
          </w:tcPr>
          <w:p w14:paraId="0826B61F" w14:textId="77777777" w:rsidR="002D6E81" w:rsidRPr="00260183" w:rsidRDefault="002D6E81" w:rsidP="002944AB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  <w:tr w:rsidR="002D6E81" w:rsidRPr="00260183" w14:paraId="63ECB3E8" w14:textId="77777777" w:rsidTr="002944AB">
        <w:tc>
          <w:tcPr>
            <w:tcW w:w="1525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982426583"/>
              <w:lock w:val="contentLocked"/>
              <w:placeholder>
                <w:docPart w:val="29D980BD0CFC48D198E50D462E4AD1CF"/>
              </w:placeholder>
              <w:group/>
            </w:sdtPr>
            <w:sdtEndPr/>
            <w:sdtContent>
              <w:p w14:paraId="47D047C3" w14:textId="77777777" w:rsidR="002D6E81" w:rsidRPr="00260183" w:rsidRDefault="002D6E81" w:rsidP="002944AB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PLZ / Ort:</w:t>
                </w:r>
              </w:p>
            </w:sdtContent>
          </w:sdt>
        </w:tc>
        <w:tc>
          <w:tcPr>
            <w:tcW w:w="3119" w:type="dxa"/>
          </w:tcPr>
          <w:p w14:paraId="1C5DF0DD" w14:textId="77777777" w:rsidR="002D6E81" w:rsidRPr="00260183" w:rsidRDefault="002D6E81" w:rsidP="002944AB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1516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-1109649283"/>
              <w:lock w:val="contentLocked"/>
              <w:placeholder>
                <w:docPart w:val="EA70707509D7474CB10395A2BBBEA94F"/>
              </w:placeholder>
              <w:group/>
            </w:sdtPr>
            <w:sdtEndPr/>
            <w:sdtContent>
              <w:p w14:paraId="5AEE0CC6" w14:textId="77777777" w:rsidR="002D6E81" w:rsidRPr="00260183" w:rsidRDefault="002D6E81" w:rsidP="002944AB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PLZ / Ort:</w:t>
                </w:r>
              </w:p>
            </w:sdtContent>
          </w:sdt>
        </w:tc>
        <w:tc>
          <w:tcPr>
            <w:tcW w:w="3196" w:type="dxa"/>
          </w:tcPr>
          <w:p w14:paraId="796CF47F" w14:textId="77777777" w:rsidR="002D6E81" w:rsidRPr="00260183" w:rsidRDefault="002D6E81" w:rsidP="002944AB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  <w:tr w:rsidR="002D6E81" w:rsidRPr="00260183" w14:paraId="7881CB18" w14:textId="77777777" w:rsidTr="002944AB">
        <w:tc>
          <w:tcPr>
            <w:tcW w:w="1525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-953010612"/>
              <w:lock w:val="contentLocked"/>
              <w:placeholder>
                <w:docPart w:val="44C8EBD1C93A44ECAA3B1E2364DE6637"/>
              </w:placeholder>
              <w:group/>
            </w:sdtPr>
            <w:sdtEndPr/>
            <w:sdtContent>
              <w:p w14:paraId="0ABEAA38" w14:textId="77777777" w:rsidR="002D6E81" w:rsidRPr="00260183" w:rsidRDefault="002D6E81" w:rsidP="002944AB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Telefon:</w:t>
                </w:r>
              </w:p>
            </w:sdtContent>
          </w:sdt>
        </w:tc>
        <w:tc>
          <w:tcPr>
            <w:tcW w:w="3119" w:type="dxa"/>
          </w:tcPr>
          <w:p w14:paraId="4F94DF24" w14:textId="77777777" w:rsidR="002D6E81" w:rsidRPr="00260183" w:rsidRDefault="002D6E81" w:rsidP="002944AB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1516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1360319177"/>
              <w:lock w:val="contentLocked"/>
              <w:placeholder>
                <w:docPart w:val="9E25A141A55648008FD61F7EB753C5F1"/>
              </w:placeholder>
              <w:group/>
            </w:sdtPr>
            <w:sdtEndPr/>
            <w:sdtContent>
              <w:p w14:paraId="1D4135C8" w14:textId="77777777" w:rsidR="002D6E81" w:rsidRPr="00260183" w:rsidRDefault="002D6E81" w:rsidP="002944AB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Telefon:</w:t>
                </w:r>
              </w:p>
            </w:sdtContent>
          </w:sdt>
        </w:tc>
        <w:tc>
          <w:tcPr>
            <w:tcW w:w="3196" w:type="dxa"/>
          </w:tcPr>
          <w:p w14:paraId="69B8FAFE" w14:textId="77777777" w:rsidR="002D6E81" w:rsidRPr="00260183" w:rsidRDefault="002D6E81" w:rsidP="002944AB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  <w:tr w:rsidR="002D6E81" w:rsidRPr="00260183" w14:paraId="02CF4D8D" w14:textId="77777777" w:rsidTr="002944AB">
        <w:tc>
          <w:tcPr>
            <w:tcW w:w="1525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-541827841"/>
              <w:lock w:val="contentLocked"/>
              <w:placeholder>
                <w:docPart w:val="52800BA0154C4B0B87C67634EAC949A1"/>
              </w:placeholder>
              <w:group/>
            </w:sdtPr>
            <w:sdtEndPr/>
            <w:sdtContent>
              <w:p w14:paraId="26595C58" w14:textId="77777777" w:rsidR="002D6E81" w:rsidRPr="00260183" w:rsidRDefault="002D6E81" w:rsidP="002944AB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E-Mail:</w:t>
                </w:r>
              </w:p>
            </w:sdtContent>
          </w:sdt>
        </w:tc>
        <w:tc>
          <w:tcPr>
            <w:tcW w:w="3119" w:type="dxa"/>
          </w:tcPr>
          <w:p w14:paraId="4D3862ED" w14:textId="77777777" w:rsidR="002D6E81" w:rsidRPr="00260183" w:rsidRDefault="002D6E81" w:rsidP="002944AB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1516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102542960"/>
              <w:lock w:val="contentLocked"/>
              <w:placeholder>
                <w:docPart w:val="AAD68F366BA148F0818BCA995D06767B"/>
              </w:placeholder>
              <w:group/>
            </w:sdtPr>
            <w:sdtEndPr/>
            <w:sdtContent>
              <w:p w14:paraId="0737F877" w14:textId="77777777" w:rsidR="002D6E81" w:rsidRPr="00260183" w:rsidRDefault="002D6E81" w:rsidP="002944AB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E-Mail:</w:t>
                </w:r>
              </w:p>
            </w:sdtContent>
          </w:sdt>
        </w:tc>
        <w:tc>
          <w:tcPr>
            <w:tcW w:w="3196" w:type="dxa"/>
          </w:tcPr>
          <w:p w14:paraId="0943A2F5" w14:textId="77777777" w:rsidR="002D6E81" w:rsidRPr="00260183" w:rsidRDefault="002D6E81" w:rsidP="002944AB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</w:tbl>
    <w:p w14:paraId="65DEC4B4" w14:textId="77777777" w:rsidR="002D6E81" w:rsidRDefault="002D6E81"/>
    <w:tbl>
      <w:tblPr>
        <w:tblW w:w="9356" w:type="dxa"/>
        <w:tblLayout w:type="fixed"/>
        <w:tblLook w:val="04A0" w:firstRow="1" w:lastRow="0" w:firstColumn="1" w:lastColumn="0" w:noHBand="0" w:noVBand="1"/>
      </w:tblPr>
      <w:tblGrid>
        <w:gridCol w:w="1525"/>
        <w:gridCol w:w="3119"/>
        <w:gridCol w:w="1516"/>
        <w:gridCol w:w="3196"/>
      </w:tblGrid>
      <w:tr w:rsidR="00FB02C2" w:rsidRPr="00260183" w14:paraId="4A70F810" w14:textId="77777777" w:rsidTr="00A47E69">
        <w:tc>
          <w:tcPr>
            <w:tcW w:w="4644" w:type="dxa"/>
            <w:gridSpan w:val="2"/>
          </w:tcPr>
          <w:p w14:paraId="2E2D2D39" w14:textId="77777777" w:rsidR="00FB02C2" w:rsidRPr="002D6E81" w:rsidRDefault="00FB02C2" w:rsidP="00260183">
            <w:pPr>
              <w:spacing w:after="0" w:line="240" w:lineRule="auto"/>
              <w:rPr>
                <w:rFonts w:ascii="Arial" w:hAnsi="Arial" w:cs="Arial"/>
                <w:b/>
                <w:i/>
                <w:sz w:val="36"/>
                <w:szCs w:val="36"/>
                <w:u w:val="single"/>
              </w:rPr>
            </w:pPr>
            <w:r w:rsidRPr="002D6E81">
              <w:rPr>
                <w:rFonts w:ascii="Arial" w:hAnsi="Arial" w:cs="Arial"/>
                <w:b/>
                <w:i/>
                <w:sz w:val="32"/>
                <w:szCs w:val="32"/>
                <w:u w:val="single"/>
              </w:rPr>
              <w:t>Aktuar</w:t>
            </w:r>
          </w:p>
        </w:tc>
        <w:tc>
          <w:tcPr>
            <w:tcW w:w="4712" w:type="dxa"/>
            <w:gridSpan w:val="2"/>
          </w:tcPr>
          <w:p w14:paraId="162CA98B" w14:textId="77777777" w:rsidR="00FB02C2" w:rsidRPr="002D6E81" w:rsidRDefault="00FB02C2" w:rsidP="00260183">
            <w:pPr>
              <w:spacing w:after="0" w:line="240" w:lineRule="auto"/>
              <w:rPr>
                <w:rFonts w:ascii="Arial" w:hAnsi="Arial" w:cs="Arial"/>
                <w:b/>
                <w:i/>
                <w:sz w:val="36"/>
                <w:szCs w:val="36"/>
                <w:u w:val="single"/>
              </w:rPr>
            </w:pPr>
            <w:r w:rsidRPr="002D6E81">
              <w:rPr>
                <w:rFonts w:ascii="Arial" w:hAnsi="Arial" w:cs="Arial"/>
                <w:b/>
                <w:i/>
                <w:sz w:val="32"/>
                <w:szCs w:val="32"/>
                <w:u w:val="single"/>
              </w:rPr>
              <w:t>Jungschützenleiter</w:t>
            </w:r>
          </w:p>
        </w:tc>
      </w:tr>
      <w:tr w:rsidR="00DD2BC5" w:rsidRPr="00260183" w14:paraId="49914B91" w14:textId="77777777" w:rsidTr="00A47E69">
        <w:tc>
          <w:tcPr>
            <w:tcW w:w="1525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12249506"/>
              <w:lock w:val="contentLocked"/>
              <w:placeholder>
                <w:docPart w:val="3A336478C1984F82AAB69574842D36E8"/>
              </w:placeholder>
              <w:group/>
            </w:sdtPr>
            <w:sdtEndPr/>
            <w:sdtContent>
              <w:p w14:paraId="6AE94AFD" w14:textId="77777777" w:rsidR="00DD2BC5" w:rsidRPr="00260183" w:rsidRDefault="00DD2BC5" w:rsidP="003F3212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Name:</w:t>
                </w:r>
              </w:p>
            </w:sdtContent>
          </w:sdt>
        </w:tc>
        <w:tc>
          <w:tcPr>
            <w:tcW w:w="3119" w:type="dxa"/>
          </w:tcPr>
          <w:p w14:paraId="12EEA933" w14:textId="77777777" w:rsidR="00DD2BC5" w:rsidRPr="00260183" w:rsidRDefault="00DD2BC5" w:rsidP="003F3212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1516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12249512"/>
              <w:lock w:val="contentLocked"/>
              <w:placeholder>
                <w:docPart w:val="B848512C145A4767B1C2782A6EEDAB6F"/>
              </w:placeholder>
              <w:group/>
            </w:sdtPr>
            <w:sdtEndPr/>
            <w:sdtContent>
              <w:p w14:paraId="68DDC28C" w14:textId="77777777" w:rsidR="00DD2BC5" w:rsidRPr="00260183" w:rsidRDefault="00DD2BC5" w:rsidP="003F3212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Name:</w:t>
                </w:r>
              </w:p>
            </w:sdtContent>
          </w:sdt>
        </w:tc>
        <w:tc>
          <w:tcPr>
            <w:tcW w:w="3196" w:type="dxa"/>
          </w:tcPr>
          <w:p w14:paraId="1E7D5778" w14:textId="77777777" w:rsidR="00DD2BC5" w:rsidRPr="00260183" w:rsidRDefault="00DD2BC5" w:rsidP="003F3212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  <w:tr w:rsidR="00DD2BC5" w:rsidRPr="00260183" w14:paraId="3D7BF9DF" w14:textId="77777777" w:rsidTr="00A47E69">
        <w:tc>
          <w:tcPr>
            <w:tcW w:w="1525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12249507"/>
              <w:lock w:val="contentLocked"/>
              <w:placeholder>
                <w:docPart w:val="C9009F6B065C4E738EBC605850E7351A"/>
              </w:placeholder>
              <w:group/>
            </w:sdtPr>
            <w:sdtEndPr/>
            <w:sdtContent>
              <w:p w14:paraId="660CE39F" w14:textId="77777777" w:rsidR="00DD2BC5" w:rsidRPr="00260183" w:rsidRDefault="00DD2BC5" w:rsidP="003F3212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Vorname:</w:t>
                </w:r>
              </w:p>
            </w:sdtContent>
          </w:sdt>
        </w:tc>
        <w:tc>
          <w:tcPr>
            <w:tcW w:w="3119" w:type="dxa"/>
          </w:tcPr>
          <w:p w14:paraId="178544D3" w14:textId="77777777" w:rsidR="00DD2BC5" w:rsidRPr="00260183" w:rsidRDefault="00DD2BC5" w:rsidP="003F3212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1516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12249513"/>
              <w:lock w:val="contentLocked"/>
              <w:placeholder>
                <w:docPart w:val="4EEA22B8E9C848CF891EDB532B584FD5"/>
              </w:placeholder>
              <w:group/>
            </w:sdtPr>
            <w:sdtEndPr/>
            <w:sdtContent>
              <w:p w14:paraId="6EAE0201" w14:textId="77777777" w:rsidR="00DD2BC5" w:rsidRPr="00260183" w:rsidRDefault="00DD2BC5" w:rsidP="003F3212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Vorname:</w:t>
                </w:r>
              </w:p>
            </w:sdtContent>
          </w:sdt>
        </w:tc>
        <w:tc>
          <w:tcPr>
            <w:tcW w:w="3196" w:type="dxa"/>
          </w:tcPr>
          <w:p w14:paraId="248FD8C6" w14:textId="77777777" w:rsidR="00DD2BC5" w:rsidRPr="00260183" w:rsidRDefault="00DD2BC5" w:rsidP="003F3212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  <w:tr w:rsidR="00DD2BC5" w:rsidRPr="00260183" w14:paraId="23A2F940" w14:textId="77777777" w:rsidTr="00A47E69">
        <w:tc>
          <w:tcPr>
            <w:tcW w:w="1525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12249508"/>
              <w:lock w:val="contentLocked"/>
              <w:placeholder>
                <w:docPart w:val="D3BC2B2EC3F84D8CBD559C7229E7B4A1"/>
              </w:placeholder>
              <w:group/>
            </w:sdtPr>
            <w:sdtEndPr/>
            <w:sdtContent>
              <w:p w14:paraId="582DC6F6" w14:textId="77777777" w:rsidR="00DD2BC5" w:rsidRPr="00260183" w:rsidRDefault="00DD2BC5" w:rsidP="003F3212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Adresse:</w:t>
                </w:r>
              </w:p>
            </w:sdtContent>
          </w:sdt>
        </w:tc>
        <w:tc>
          <w:tcPr>
            <w:tcW w:w="3119" w:type="dxa"/>
          </w:tcPr>
          <w:p w14:paraId="6F36BB3C" w14:textId="77777777" w:rsidR="00DD2BC5" w:rsidRPr="00260183" w:rsidRDefault="00DD2BC5" w:rsidP="003F3212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1516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12249514"/>
              <w:lock w:val="contentLocked"/>
              <w:placeholder>
                <w:docPart w:val="96D33AF726DA4E7F86D3D62BF704E8B5"/>
              </w:placeholder>
              <w:group/>
            </w:sdtPr>
            <w:sdtEndPr/>
            <w:sdtContent>
              <w:p w14:paraId="21B9CDE8" w14:textId="77777777" w:rsidR="00DD2BC5" w:rsidRPr="00260183" w:rsidRDefault="00DD2BC5" w:rsidP="003F3212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Adresse:</w:t>
                </w:r>
              </w:p>
            </w:sdtContent>
          </w:sdt>
        </w:tc>
        <w:tc>
          <w:tcPr>
            <w:tcW w:w="3196" w:type="dxa"/>
          </w:tcPr>
          <w:p w14:paraId="701D0057" w14:textId="77777777" w:rsidR="00DD2BC5" w:rsidRPr="00260183" w:rsidRDefault="00DD2BC5" w:rsidP="003F3212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  <w:tr w:rsidR="00DD2BC5" w:rsidRPr="00260183" w14:paraId="5D2BFA0E" w14:textId="77777777" w:rsidTr="00A47E69">
        <w:tc>
          <w:tcPr>
            <w:tcW w:w="1525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12249509"/>
              <w:lock w:val="contentLocked"/>
              <w:placeholder>
                <w:docPart w:val="DE37572DAA8946D7B8B9996A9D3AFB77"/>
              </w:placeholder>
              <w:group/>
            </w:sdtPr>
            <w:sdtEndPr/>
            <w:sdtContent>
              <w:p w14:paraId="3E40D89A" w14:textId="77777777" w:rsidR="00DD2BC5" w:rsidRPr="00260183" w:rsidRDefault="00DD2BC5" w:rsidP="003F3212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PLZ / Ort:</w:t>
                </w:r>
              </w:p>
            </w:sdtContent>
          </w:sdt>
        </w:tc>
        <w:tc>
          <w:tcPr>
            <w:tcW w:w="3119" w:type="dxa"/>
          </w:tcPr>
          <w:p w14:paraId="58C2694E" w14:textId="77777777" w:rsidR="00DD2BC5" w:rsidRPr="00260183" w:rsidRDefault="00DD2BC5" w:rsidP="003F3212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1516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12249515"/>
              <w:lock w:val="contentLocked"/>
              <w:placeholder>
                <w:docPart w:val="18285C220DC94519AEE584AF1070C445"/>
              </w:placeholder>
              <w:group/>
            </w:sdtPr>
            <w:sdtEndPr/>
            <w:sdtContent>
              <w:p w14:paraId="354EBB9D" w14:textId="77777777" w:rsidR="00DD2BC5" w:rsidRPr="00260183" w:rsidRDefault="00DD2BC5" w:rsidP="003F3212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PLZ / Ort:</w:t>
                </w:r>
              </w:p>
            </w:sdtContent>
          </w:sdt>
        </w:tc>
        <w:tc>
          <w:tcPr>
            <w:tcW w:w="3196" w:type="dxa"/>
          </w:tcPr>
          <w:p w14:paraId="28804D8E" w14:textId="77777777" w:rsidR="00DD2BC5" w:rsidRPr="00260183" w:rsidRDefault="00DD2BC5" w:rsidP="003F3212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  <w:tr w:rsidR="00DD2BC5" w:rsidRPr="00260183" w14:paraId="6763FA39" w14:textId="77777777" w:rsidTr="00A47E69">
        <w:tc>
          <w:tcPr>
            <w:tcW w:w="1525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12249510"/>
              <w:lock w:val="contentLocked"/>
              <w:placeholder>
                <w:docPart w:val="D232278E41824F2E935FD628C2523F41"/>
              </w:placeholder>
              <w:group/>
            </w:sdtPr>
            <w:sdtEndPr/>
            <w:sdtContent>
              <w:p w14:paraId="7B24D123" w14:textId="77777777" w:rsidR="00DD2BC5" w:rsidRPr="00260183" w:rsidRDefault="00DD2BC5" w:rsidP="003F3212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Telefon:</w:t>
                </w:r>
              </w:p>
            </w:sdtContent>
          </w:sdt>
        </w:tc>
        <w:tc>
          <w:tcPr>
            <w:tcW w:w="3119" w:type="dxa"/>
          </w:tcPr>
          <w:p w14:paraId="4E7814B0" w14:textId="77777777" w:rsidR="00DD2BC5" w:rsidRPr="00260183" w:rsidRDefault="00DD2BC5" w:rsidP="003F3212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1516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12249516"/>
              <w:lock w:val="contentLocked"/>
              <w:placeholder>
                <w:docPart w:val="9D6BBC808182439BBBCF163C2307A85D"/>
              </w:placeholder>
              <w:group/>
            </w:sdtPr>
            <w:sdtEndPr/>
            <w:sdtContent>
              <w:p w14:paraId="6FBE9035" w14:textId="77777777" w:rsidR="00DD2BC5" w:rsidRPr="00260183" w:rsidRDefault="00DD2BC5" w:rsidP="003F3212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Telefon:</w:t>
                </w:r>
              </w:p>
            </w:sdtContent>
          </w:sdt>
        </w:tc>
        <w:tc>
          <w:tcPr>
            <w:tcW w:w="3196" w:type="dxa"/>
          </w:tcPr>
          <w:p w14:paraId="7CAF2D26" w14:textId="77777777" w:rsidR="00DD2BC5" w:rsidRPr="00260183" w:rsidRDefault="00DD2BC5" w:rsidP="003F3212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  <w:tr w:rsidR="00DD2BC5" w:rsidRPr="00260183" w14:paraId="394B264B" w14:textId="77777777" w:rsidTr="00A47E69">
        <w:tc>
          <w:tcPr>
            <w:tcW w:w="1525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12249511"/>
              <w:lock w:val="contentLocked"/>
              <w:placeholder>
                <w:docPart w:val="BFFF3ADD442F4B449652BFD428345128"/>
              </w:placeholder>
              <w:group/>
            </w:sdtPr>
            <w:sdtEndPr/>
            <w:sdtContent>
              <w:p w14:paraId="01833A72" w14:textId="77777777" w:rsidR="00DD2BC5" w:rsidRPr="00260183" w:rsidRDefault="00DD2BC5" w:rsidP="003F3212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E-Mail:</w:t>
                </w:r>
              </w:p>
            </w:sdtContent>
          </w:sdt>
        </w:tc>
        <w:tc>
          <w:tcPr>
            <w:tcW w:w="3119" w:type="dxa"/>
          </w:tcPr>
          <w:p w14:paraId="2265E3CF" w14:textId="77777777" w:rsidR="00DD2BC5" w:rsidRPr="00260183" w:rsidRDefault="00DD2BC5" w:rsidP="003F3212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1516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12249517"/>
              <w:lock w:val="contentLocked"/>
              <w:placeholder>
                <w:docPart w:val="89C84E13021745549C1B3896698E215F"/>
              </w:placeholder>
              <w:group/>
            </w:sdtPr>
            <w:sdtEndPr/>
            <w:sdtContent>
              <w:p w14:paraId="39E13F1D" w14:textId="77777777" w:rsidR="00DD2BC5" w:rsidRPr="00260183" w:rsidRDefault="00DD2BC5" w:rsidP="003F3212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E-Mail:</w:t>
                </w:r>
              </w:p>
            </w:sdtContent>
          </w:sdt>
        </w:tc>
        <w:tc>
          <w:tcPr>
            <w:tcW w:w="3196" w:type="dxa"/>
          </w:tcPr>
          <w:p w14:paraId="113F0262" w14:textId="77777777" w:rsidR="00DD2BC5" w:rsidRPr="00260183" w:rsidRDefault="00DD2BC5" w:rsidP="003F3212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</w:tbl>
    <w:p w14:paraId="1308EA09" w14:textId="77777777" w:rsidR="00FB02C2" w:rsidRDefault="00FB02C2"/>
    <w:tbl>
      <w:tblPr>
        <w:tblW w:w="9356" w:type="dxa"/>
        <w:tblLayout w:type="fixed"/>
        <w:tblLook w:val="04A0" w:firstRow="1" w:lastRow="0" w:firstColumn="1" w:lastColumn="0" w:noHBand="0" w:noVBand="1"/>
      </w:tblPr>
      <w:tblGrid>
        <w:gridCol w:w="1525"/>
        <w:gridCol w:w="3119"/>
        <w:gridCol w:w="1516"/>
        <w:gridCol w:w="3196"/>
      </w:tblGrid>
      <w:tr w:rsidR="00FB02C2" w:rsidRPr="00260183" w14:paraId="5B219269" w14:textId="77777777" w:rsidTr="00A47E69">
        <w:tc>
          <w:tcPr>
            <w:tcW w:w="4644" w:type="dxa"/>
            <w:gridSpan w:val="2"/>
          </w:tcPr>
          <w:p w14:paraId="58070621" w14:textId="77777777" w:rsidR="00FB02C2" w:rsidRPr="002D6E81" w:rsidRDefault="00FB02C2" w:rsidP="00260183">
            <w:pPr>
              <w:spacing w:after="0" w:line="240" w:lineRule="auto"/>
              <w:rPr>
                <w:rFonts w:ascii="Arial" w:hAnsi="Arial" w:cs="Arial"/>
                <w:b/>
                <w:i/>
                <w:sz w:val="36"/>
                <w:szCs w:val="36"/>
                <w:u w:val="single"/>
              </w:rPr>
            </w:pPr>
            <w:r w:rsidRPr="002D6E81">
              <w:rPr>
                <w:rFonts w:ascii="Arial" w:hAnsi="Arial" w:cs="Arial"/>
                <w:b/>
                <w:i/>
                <w:sz w:val="32"/>
                <w:szCs w:val="32"/>
                <w:u w:val="single"/>
              </w:rPr>
              <w:t>Kassier</w:t>
            </w:r>
          </w:p>
        </w:tc>
        <w:tc>
          <w:tcPr>
            <w:tcW w:w="4712" w:type="dxa"/>
            <w:gridSpan w:val="2"/>
          </w:tcPr>
          <w:p w14:paraId="2082F5EF" w14:textId="77777777" w:rsidR="00FB02C2" w:rsidRPr="002D6E81" w:rsidRDefault="00FB02C2" w:rsidP="00260183">
            <w:pPr>
              <w:spacing w:after="0" w:line="240" w:lineRule="auto"/>
              <w:rPr>
                <w:rFonts w:ascii="Arial" w:hAnsi="Arial" w:cs="Arial"/>
                <w:b/>
                <w:i/>
                <w:sz w:val="36"/>
                <w:szCs w:val="36"/>
                <w:u w:val="single"/>
              </w:rPr>
            </w:pPr>
            <w:r w:rsidRPr="002D6E81">
              <w:rPr>
                <w:rFonts w:ascii="Arial" w:hAnsi="Arial" w:cs="Arial"/>
                <w:b/>
                <w:i/>
                <w:sz w:val="32"/>
                <w:szCs w:val="32"/>
                <w:u w:val="single"/>
              </w:rPr>
              <w:t>Munitionschef</w:t>
            </w:r>
          </w:p>
        </w:tc>
      </w:tr>
      <w:tr w:rsidR="00DD2BC5" w:rsidRPr="00260183" w14:paraId="7E8985C9" w14:textId="77777777" w:rsidTr="00A47E69">
        <w:tc>
          <w:tcPr>
            <w:tcW w:w="1525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12249518"/>
              <w:lock w:val="contentLocked"/>
              <w:placeholder>
                <w:docPart w:val="CCDC9B1057B649BFB48DE776A41C6843"/>
              </w:placeholder>
              <w:group/>
            </w:sdtPr>
            <w:sdtEndPr/>
            <w:sdtContent>
              <w:p w14:paraId="31FAB603" w14:textId="77777777" w:rsidR="00DD2BC5" w:rsidRPr="00260183" w:rsidRDefault="00DD2BC5" w:rsidP="003F3212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Name:</w:t>
                </w:r>
              </w:p>
            </w:sdtContent>
          </w:sdt>
        </w:tc>
        <w:tc>
          <w:tcPr>
            <w:tcW w:w="3119" w:type="dxa"/>
          </w:tcPr>
          <w:p w14:paraId="7A257232" w14:textId="77777777" w:rsidR="00DD2BC5" w:rsidRPr="00260183" w:rsidRDefault="00DD2BC5" w:rsidP="003F3212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1516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12249524"/>
              <w:lock w:val="contentLocked"/>
              <w:placeholder>
                <w:docPart w:val="0921307117C6452AA04326735C062C2B"/>
              </w:placeholder>
              <w:group/>
            </w:sdtPr>
            <w:sdtEndPr/>
            <w:sdtContent>
              <w:p w14:paraId="099AD198" w14:textId="77777777" w:rsidR="00DD2BC5" w:rsidRPr="00260183" w:rsidRDefault="00DD2BC5" w:rsidP="003F3212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Name:</w:t>
                </w:r>
              </w:p>
            </w:sdtContent>
          </w:sdt>
        </w:tc>
        <w:tc>
          <w:tcPr>
            <w:tcW w:w="3196" w:type="dxa"/>
          </w:tcPr>
          <w:p w14:paraId="13675737" w14:textId="77777777" w:rsidR="00DD2BC5" w:rsidRPr="00260183" w:rsidRDefault="00DD2BC5" w:rsidP="003F3212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  <w:tr w:rsidR="00DD2BC5" w:rsidRPr="00260183" w14:paraId="7867409C" w14:textId="77777777" w:rsidTr="00A47E69">
        <w:tc>
          <w:tcPr>
            <w:tcW w:w="1525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12249519"/>
              <w:lock w:val="contentLocked"/>
              <w:placeholder>
                <w:docPart w:val="A216AC4D54FE4B1FA5D03B2CC6071047"/>
              </w:placeholder>
              <w:group/>
            </w:sdtPr>
            <w:sdtEndPr/>
            <w:sdtContent>
              <w:p w14:paraId="7CDE61AF" w14:textId="77777777" w:rsidR="00DD2BC5" w:rsidRPr="00260183" w:rsidRDefault="00DD2BC5" w:rsidP="003F3212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Vorname:</w:t>
                </w:r>
              </w:p>
            </w:sdtContent>
          </w:sdt>
        </w:tc>
        <w:tc>
          <w:tcPr>
            <w:tcW w:w="3119" w:type="dxa"/>
          </w:tcPr>
          <w:p w14:paraId="7A56658A" w14:textId="77777777" w:rsidR="00DD2BC5" w:rsidRPr="00260183" w:rsidRDefault="00DD2BC5" w:rsidP="003F3212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1516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12249525"/>
              <w:lock w:val="contentLocked"/>
              <w:placeholder>
                <w:docPart w:val="AACD696DE5364A55B93B63770D474973"/>
              </w:placeholder>
              <w:group/>
            </w:sdtPr>
            <w:sdtEndPr/>
            <w:sdtContent>
              <w:p w14:paraId="5F825FC8" w14:textId="77777777" w:rsidR="00DD2BC5" w:rsidRPr="00260183" w:rsidRDefault="00DD2BC5" w:rsidP="003F3212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Vorname:</w:t>
                </w:r>
              </w:p>
            </w:sdtContent>
          </w:sdt>
        </w:tc>
        <w:tc>
          <w:tcPr>
            <w:tcW w:w="3196" w:type="dxa"/>
          </w:tcPr>
          <w:p w14:paraId="27A17737" w14:textId="77777777" w:rsidR="00DD2BC5" w:rsidRPr="00260183" w:rsidRDefault="00DD2BC5" w:rsidP="003F3212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  <w:tr w:rsidR="00DD2BC5" w:rsidRPr="00260183" w14:paraId="1CCCA75C" w14:textId="77777777" w:rsidTr="00A47E69">
        <w:tc>
          <w:tcPr>
            <w:tcW w:w="1525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12249520"/>
              <w:lock w:val="contentLocked"/>
              <w:placeholder>
                <w:docPart w:val="AC7FB38AC677424CA4F87C49B3DBDE61"/>
              </w:placeholder>
              <w:group/>
            </w:sdtPr>
            <w:sdtEndPr/>
            <w:sdtContent>
              <w:p w14:paraId="2C269363" w14:textId="77777777" w:rsidR="00DD2BC5" w:rsidRPr="00260183" w:rsidRDefault="00DD2BC5" w:rsidP="003F3212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Adresse:</w:t>
                </w:r>
              </w:p>
            </w:sdtContent>
          </w:sdt>
        </w:tc>
        <w:tc>
          <w:tcPr>
            <w:tcW w:w="3119" w:type="dxa"/>
          </w:tcPr>
          <w:p w14:paraId="5EF11A66" w14:textId="77777777" w:rsidR="00DD2BC5" w:rsidRPr="00260183" w:rsidRDefault="00DD2BC5" w:rsidP="003F3212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1516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12249526"/>
              <w:lock w:val="contentLocked"/>
              <w:placeholder>
                <w:docPart w:val="83DF9A6C22454670B599B26FDFA1D093"/>
              </w:placeholder>
              <w:group/>
            </w:sdtPr>
            <w:sdtEndPr/>
            <w:sdtContent>
              <w:p w14:paraId="628EA84C" w14:textId="77777777" w:rsidR="00DD2BC5" w:rsidRPr="00260183" w:rsidRDefault="00DD2BC5" w:rsidP="003F3212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Adresse:</w:t>
                </w:r>
              </w:p>
            </w:sdtContent>
          </w:sdt>
        </w:tc>
        <w:tc>
          <w:tcPr>
            <w:tcW w:w="3196" w:type="dxa"/>
          </w:tcPr>
          <w:p w14:paraId="15DB655F" w14:textId="77777777" w:rsidR="00DD2BC5" w:rsidRPr="00260183" w:rsidRDefault="00DD2BC5" w:rsidP="003F3212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  <w:tr w:rsidR="00DD2BC5" w:rsidRPr="00260183" w14:paraId="5C7DD60E" w14:textId="77777777" w:rsidTr="00A47E69">
        <w:tc>
          <w:tcPr>
            <w:tcW w:w="1525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12249521"/>
              <w:lock w:val="contentLocked"/>
              <w:placeholder>
                <w:docPart w:val="FDA925D31A414097BEA38AFE75D86054"/>
              </w:placeholder>
              <w:group/>
            </w:sdtPr>
            <w:sdtEndPr/>
            <w:sdtContent>
              <w:p w14:paraId="723D3096" w14:textId="77777777" w:rsidR="00DD2BC5" w:rsidRPr="00260183" w:rsidRDefault="00DD2BC5" w:rsidP="003F3212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PLZ / Ort:</w:t>
                </w:r>
              </w:p>
            </w:sdtContent>
          </w:sdt>
        </w:tc>
        <w:tc>
          <w:tcPr>
            <w:tcW w:w="3119" w:type="dxa"/>
          </w:tcPr>
          <w:p w14:paraId="307DE53A" w14:textId="77777777" w:rsidR="00DD2BC5" w:rsidRPr="00260183" w:rsidRDefault="00DD2BC5" w:rsidP="003F3212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1516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12249527"/>
              <w:lock w:val="contentLocked"/>
              <w:placeholder>
                <w:docPart w:val="4CBFCE4B928D4D918343B20115FE43A3"/>
              </w:placeholder>
              <w:group/>
            </w:sdtPr>
            <w:sdtEndPr/>
            <w:sdtContent>
              <w:p w14:paraId="68CFA9ED" w14:textId="77777777" w:rsidR="00DD2BC5" w:rsidRPr="00260183" w:rsidRDefault="00DD2BC5" w:rsidP="003F3212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PLZ / Ort:</w:t>
                </w:r>
              </w:p>
            </w:sdtContent>
          </w:sdt>
        </w:tc>
        <w:tc>
          <w:tcPr>
            <w:tcW w:w="3196" w:type="dxa"/>
          </w:tcPr>
          <w:p w14:paraId="01B6CA5C" w14:textId="77777777" w:rsidR="00DD2BC5" w:rsidRPr="00260183" w:rsidRDefault="00DD2BC5" w:rsidP="003F3212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  <w:tr w:rsidR="00DD2BC5" w:rsidRPr="00260183" w14:paraId="69498F39" w14:textId="77777777" w:rsidTr="00A47E69">
        <w:tc>
          <w:tcPr>
            <w:tcW w:w="1525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12249522"/>
              <w:lock w:val="contentLocked"/>
              <w:placeholder>
                <w:docPart w:val="CE5A31EE852E48D088E08A419ABE5FEF"/>
              </w:placeholder>
              <w:group/>
            </w:sdtPr>
            <w:sdtEndPr/>
            <w:sdtContent>
              <w:p w14:paraId="6289BE7D" w14:textId="77777777" w:rsidR="00DD2BC5" w:rsidRPr="00260183" w:rsidRDefault="00DD2BC5" w:rsidP="003F3212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Telefon:</w:t>
                </w:r>
              </w:p>
            </w:sdtContent>
          </w:sdt>
        </w:tc>
        <w:tc>
          <w:tcPr>
            <w:tcW w:w="3119" w:type="dxa"/>
          </w:tcPr>
          <w:p w14:paraId="595DA55D" w14:textId="77777777" w:rsidR="00DD2BC5" w:rsidRPr="00260183" w:rsidRDefault="00DD2BC5" w:rsidP="003F3212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1516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12249528"/>
              <w:lock w:val="contentLocked"/>
              <w:placeholder>
                <w:docPart w:val="63077EC152A3454098D98C17DC4D2F15"/>
              </w:placeholder>
              <w:group/>
            </w:sdtPr>
            <w:sdtEndPr/>
            <w:sdtContent>
              <w:p w14:paraId="789DC676" w14:textId="77777777" w:rsidR="00DD2BC5" w:rsidRPr="00260183" w:rsidRDefault="00DD2BC5" w:rsidP="003F3212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Telefon:</w:t>
                </w:r>
              </w:p>
            </w:sdtContent>
          </w:sdt>
        </w:tc>
        <w:tc>
          <w:tcPr>
            <w:tcW w:w="3196" w:type="dxa"/>
          </w:tcPr>
          <w:p w14:paraId="57D3895D" w14:textId="77777777" w:rsidR="00DD2BC5" w:rsidRPr="00260183" w:rsidRDefault="00DD2BC5" w:rsidP="003F3212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  <w:tr w:rsidR="00DD2BC5" w:rsidRPr="00260183" w14:paraId="2F249662" w14:textId="77777777" w:rsidTr="00A47E69">
        <w:tc>
          <w:tcPr>
            <w:tcW w:w="1525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12249523"/>
              <w:lock w:val="contentLocked"/>
              <w:placeholder>
                <w:docPart w:val="46803A7C6A9B45A7BBE21E064109F3CD"/>
              </w:placeholder>
              <w:group/>
            </w:sdtPr>
            <w:sdtEndPr/>
            <w:sdtContent>
              <w:p w14:paraId="460860C3" w14:textId="77777777" w:rsidR="00DD2BC5" w:rsidRPr="00260183" w:rsidRDefault="00DD2BC5" w:rsidP="003F3212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E-Mail:</w:t>
                </w:r>
              </w:p>
            </w:sdtContent>
          </w:sdt>
        </w:tc>
        <w:tc>
          <w:tcPr>
            <w:tcW w:w="3119" w:type="dxa"/>
          </w:tcPr>
          <w:p w14:paraId="4A74F7A0" w14:textId="77777777" w:rsidR="00DD2BC5" w:rsidRPr="00260183" w:rsidRDefault="00DD2BC5" w:rsidP="003F3212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1516" w:type="dxa"/>
          </w:tcPr>
          <w:sdt>
            <w:sdtPr>
              <w:rPr>
                <w:rFonts w:ascii="Arial" w:hAnsi="Arial" w:cs="Arial"/>
                <w:sz w:val="24"/>
                <w:szCs w:val="24"/>
              </w:rPr>
              <w:id w:val="12249529"/>
              <w:lock w:val="contentLocked"/>
              <w:placeholder>
                <w:docPart w:val="DC4CB042FFAE4A8CBC515A2D322E5AF2"/>
              </w:placeholder>
              <w:group/>
            </w:sdtPr>
            <w:sdtEndPr/>
            <w:sdtContent>
              <w:p w14:paraId="044C865A" w14:textId="77777777" w:rsidR="00DD2BC5" w:rsidRPr="00260183" w:rsidRDefault="00DD2BC5" w:rsidP="003F3212">
                <w:pPr>
                  <w:spacing w:before="40" w:after="0" w:line="240" w:lineRule="auto"/>
                  <w:rPr>
                    <w:rFonts w:ascii="Arial" w:hAnsi="Arial" w:cs="Arial"/>
                    <w:sz w:val="24"/>
                    <w:szCs w:val="24"/>
                  </w:rPr>
                </w:pPr>
                <w:r w:rsidRPr="00260183">
                  <w:rPr>
                    <w:rFonts w:ascii="Arial" w:hAnsi="Arial" w:cs="Arial"/>
                    <w:sz w:val="24"/>
                    <w:szCs w:val="24"/>
                  </w:rPr>
                  <w:t>E-Mail:</w:t>
                </w:r>
              </w:p>
            </w:sdtContent>
          </w:sdt>
        </w:tc>
        <w:tc>
          <w:tcPr>
            <w:tcW w:w="3196" w:type="dxa"/>
          </w:tcPr>
          <w:p w14:paraId="06CADA47" w14:textId="77777777" w:rsidR="00DD2BC5" w:rsidRPr="00260183" w:rsidRDefault="00DD2BC5" w:rsidP="003F3212">
            <w:pPr>
              <w:spacing w:before="4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</w:tbl>
    <w:p w14:paraId="29A9F71C" w14:textId="77777777" w:rsidR="001D2969" w:rsidRDefault="001D2969"/>
    <w:tbl>
      <w:tblPr>
        <w:tblStyle w:val="Tabellenraster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1"/>
        <w:gridCol w:w="3655"/>
        <w:gridCol w:w="1560"/>
        <w:gridCol w:w="3260"/>
      </w:tblGrid>
      <w:tr w:rsidR="00195489" w14:paraId="543E24C6" w14:textId="77777777" w:rsidTr="00A47E69">
        <w:tc>
          <w:tcPr>
            <w:tcW w:w="881" w:type="dxa"/>
          </w:tcPr>
          <w:sdt>
            <w:sdtPr>
              <w:id w:val="12249530"/>
              <w:lock w:val="contentLocked"/>
              <w:placeholder>
                <w:docPart w:val="65F8F57A34AE4F70B6DCF0358A90CD70"/>
              </w:placeholder>
              <w:group/>
            </w:sdtPr>
            <w:sdtEndPr/>
            <w:sdtContent>
              <w:p w14:paraId="7879A7EA" w14:textId="77777777" w:rsidR="00195489" w:rsidRDefault="00195489" w:rsidP="00195489">
                <w:pPr>
                  <w:spacing w:before="120" w:after="0" w:line="240" w:lineRule="auto"/>
                </w:pPr>
                <w:r>
                  <w:t>Ort:</w:t>
                </w:r>
              </w:p>
            </w:sdtContent>
          </w:sdt>
        </w:tc>
        <w:tc>
          <w:tcPr>
            <w:tcW w:w="3655" w:type="dxa"/>
          </w:tcPr>
          <w:p w14:paraId="6E2BA56E" w14:textId="77777777" w:rsidR="00195489" w:rsidRDefault="00CC3646" w:rsidP="00CC3646">
            <w:pPr>
              <w:spacing w:before="120" w:after="0" w:line="240" w:lineRule="auto"/>
            </w:pPr>
            <w:r w:rsidRPr="00CC3646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CC3646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CC3646">
              <w:rPr>
                <w:rFonts w:ascii="Times New Roman" w:hAnsi="Times New Roman"/>
                <w:sz w:val="24"/>
                <w:szCs w:val="24"/>
              </w:rPr>
            </w:r>
            <w:r w:rsidRPr="00CC364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CC3646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CC3646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CC3646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CC3646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CC3646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CC3646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1560" w:type="dxa"/>
          </w:tcPr>
          <w:p w14:paraId="1B765CAE" w14:textId="77777777" w:rsidR="00195489" w:rsidRDefault="00585751" w:rsidP="00107469">
            <w:pPr>
              <w:spacing w:before="120" w:after="0" w:line="240" w:lineRule="auto"/>
              <w:ind w:right="-252"/>
            </w:pPr>
            <w:sdt>
              <w:sdtPr>
                <w:id w:val="12249532"/>
                <w:lock w:val="contentLocked"/>
                <w:placeholder>
                  <w:docPart w:val="65F8F57A34AE4F70B6DCF0358A90CD70"/>
                </w:placeholder>
                <w:group/>
              </w:sdtPr>
              <w:sdtEndPr/>
              <w:sdtContent>
                <w:r w:rsidR="00195489">
                  <w:t>Für den</w:t>
                </w:r>
              </w:sdtContent>
            </w:sdt>
            <w:r w:rsidR="00107469">
              <w:t xml:space="preserve"> Verein</w:t>
            </w:r>
          </w:p>
        </w:tc>
        <w:tc>
          <w:tcPr>
            <w:tcW w:w="3260" w:type="dxa"/>
          </w:tcPr>
          <w:p w14:paraId="26CE5275" w14:textId="77777777" w:rsidR="00195489" w:rsidRPr="00470A8A" w:rsidRDefault="00195489" w:rsidP="00195489">
            <w:pPr>
              <w:spacing w:before="120" w:after="0" w:line="240" w:lineRule="auto"/>
            </w:pPr>
          </w:p>
        </w:tc>
      </w:tr>
      <w:tr w:rsidR="00195489" w14:paraId="6EF33D12" w14:textId="77777777" w:rsidTr="00A47E69">
        <w:tc>
          <w:tcPr>
            <w:tcW w:w="881" w:type="dxa"/>
          </w:tcPr>
          <w:sdt>
            <w:sdtPr>
              <w:id w:val="12249531"/>
              <w:lock w:val="contentLocked"/>
              <w:placeholder>
                <w:docPart w:val="65F8F57A34AE4F70B6DCF0358A90CD70"/>
              </w:placeholder>
              <w:group/>
            </w:sdtPr>
            <w:sdtEndPr/>
            <w:sdtContent>
              <w:p w14:paraId="6F15AAB3" w14:textId="77777777" w:rsidR="00195489" w:rsidRDefault="00195489" w:rsidP="00195489">
                <w:pPr>
                  <w:spacing w:before="120" w:after="0" w:line="240" w:lineRule="auto"/>
                </w:pPr>
                <w:r>
                  <w:t>Datum:</w:t>
                </w:r>
              </w:p>
            </w:sdtContent>
          </w:sdt>
        </w:tc>
        <w:tc>
          <w:tcPr>
            <w:tcW w:w="3655" w:type="dxa"/>
          </w:tcPr>
          <w:p w14:paraId="2D428F03" w14:textId="77777777" w:rsidR="00195489" w:rsidRDefault="00CC3646" w:rsidP="00470A8A">
            <w:pPr>
              <w:spacing w:before="120" w:after="0" w:line="240" w:lineRule="auto"/>
              <w:ind w:right="-103"/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maxLength w:val="10"/>
                    <w:format w:val="dd.MM.yyyy"/>
                  </w:textInput>
                </w:ffData>
              </w:fldChar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  <w:tc>
          <w:tcPr>
            <w:tcW w:w="1560" w:type="dxa"/>
          </w:tcPr>
          <w:p w14:paraId="6D7534D6" w14:textId="77777777" w:rsidR="00195489" w:rsidRDefault="00470A8A" w:rsidP="00107469">
            <w:pPr>
              <w:spacing w:before="120" w:after="0" w:line="240" w:lineRule="auto"/>
              <w:ind w:right="-252" w:hanging="257"/>
            </w:pPr>
            <w:r w:rsidRPr="00470A8A">
              <w:rPr>
                <w:sz w:val="20"/>
              </w:rPr>
              <w:t>N</w:t>
            </w:r>
            <w:r w:rsidR="00A47E69">
              <w:rPr>
                <w:sz w:val="20"/>
              </w:rPr>
              <w:t xml:space="preserve">   </w:t>
            </w:r>
            <w:r w:rsidRPr="00470A8A">
              <w:rPr>
                <w:sz w:val="20"/>
              </w:rPr>
              <w:t xml:space="preserve">Name </w:t>
            </w:r>
            <w:r>
              <w:rPr>
                <w:sz w:val="20"/>
              </w:rPr>
              <w:t>V</w:t>
            </w:r>
            <w:r w:rsidRPr="00470A8A">
              <w:rPr>
                <w:sz w:val="20"/>
              </w:rPr>
              <w:t>orname</w:t>
            </w:r>
            <w:r>
              <w:rPr>
                <w:sz w:val="20"/>
              </w:rPr>
              <w:t>:</w:t>
            </w:r>
          </w:p>
        </w:tc>
        <w:tc>
          <w:tcPr>
            <w:tcW w:w="3260" w:type="dxa"/>
          </w:tcPr>
          <w:p w14:paraId="4478F246" w14:textId="77777777" w:rsidR="00195489" w:rsidRDefault="00CC3646" w:rsidP="00CC3646">
            <w:pPr>
              <w:spacing w:before="120" w:after="0" w:line="240" w:lineRule="auto"/>
            </w:pPr>
            <w:r w:rsidRPr="00CC3646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CC3646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CC3646">
              <w:rPr>
                <w:rFonts w:ascii="Times New Roman" w:hAnsi="Times New Roman"/>
                <w:sz w:val="24"/>
                <w:szCs w:val="24"/>
              </w:rPr>
            </w:r>
            <w:r w:rsidRPr="00CC364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CC3646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CC3646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CC3646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CC3646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CC3646">
              <w:rPr>
                <w:rFonts w:ascii="Times New Roman" w:hAnsi="Times New Roman"/>
                <w:noProof/>
                <w:sz w:val="24"/>
                <w:szCs w:val="24"/>
              </w:rPr>
              <w:t> </w:t>
            </w:r>
            <w:r w:rsidRPr="00CC3646">
              <w:rPr>
                <w:rFonts w:ascii="Times New Roman" w:hAnsi="Times New Roman"/>
                <w:sz w:val="24"/>
                <w:szCs w:val="24"/>
              </w:rPr>
              <w:fldChar w:fldCharType="end"/>
            </w:r>
          </w:p>
        </w:tc>
      </w:tr>
    </w:tbl>
    <w:p w14:paraId="047ACCFC" w14:textId="77777777" w:rsidR="00225F23" w:rsidRDefault="00195489">
      <w:r>
        <w:tab/>
      </w:r>
    </w:p>
    <w:sectPr w:rsidR="00225F23" w:rsidSect="00470A8A">
      <w:headerReference w:type="default" r:id="rId7"/>
      <w:footerReference w:type="default" r:id="rId8"/>
      <w:pgSz w:w="11906" w:h="16838" w:code="9"/>
      <w:pgMar w:top="1418" w:right="1133" w:bottom="851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2EF330" w14:textId="77777777" w:rsidR="00585751" w:rsidRDefault="00585751" w:rsidP="00C33100">
      <w:pPr>
        <w:spacing w:after="0" w:line="240" w:lineRule="auto"/>
      </w:pPr>
      <w:r>
        <w:separator/>
      </w:r>
    </w:p>
  </w:endnote>
  <w:endnote w:type="continuationSeparator" w:id="0">
    <w:p w14:paraId="6CFD62B2" w14:textId="77777777" w:rsidR="00585751" w:rsidRDefault="00585751" w:rsidP="00C33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7DBC13" w14:textId="77777777" w:rsidR="00C33100" w:rsidRDefault="00C33100">
    <w:pPr>
      <w:pStyle w:val="Fuzeile"/>
    </w:pPr>
    <w:r>
      <w:tab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AD124C" w14:textId="77777777" w:rsidR="00585751" w:rsidRDefault="00585751" w:rsidP="00C33100">
      <w:pPr>
        <w:spacing w:after="0" w:line="240" w:lineRule="auto"/>
      </w:pPr>
      <w:r>
        <w:separator/>
      </w:r>
    </w:p>
  </w:footnote>
  <w:footnote w:type="continuationSeparator" w:id="0">
    <w:p w14:paraId="08B9F1DB" w14:textId="77777777" w:rsidR="00585751" w:rsidRDefault="00585751" w:rsidP="00C33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8B79EC" w14:textId="77777777" w:rsidR="00857EC8" w:rsidRDefault="00857EC8" w:rsidP="00857EC8">
    <w:pPr>
      <w:pStyle w:val="Kopfzeile"/>
      <w:tabs>
        <w:tab w:val="clear" w:pos="9072"/>
        <w:tab w:val="right" w:pos="9923"/>
      </w:tabs>
    </w:pPr>
    <w:r>
      <w:tab/>
    </w:r>
    <w:r>
      <w:tab/>
      <w:t xml:space="preserve">        </w:t>
    </w:r>
    <w:r w:rsidR="002D6E81">
      <w:rPr>
        <w:noProof/>
      </w:rPr>
      <w:drawing>
        <wp:inline distT="0" distB="0" distL="0" distR="0" wp14:anchorId="4EC23CE3" wp14:editId="0CA6C296">
          <wp:extent cx="1285200" cy="590400"/>
          <wp:effectExtent l="0" t="0" r="0" b="635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85200" cy="59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+FxdZSNR3eYtit0fDt5rJ2URlDFSOoH99tYsKJc498auORChdORcDB4VmBdXcipai6kGFxWhiJ5ZrUTkmJ66ow==" w:salt="GSH31epLTKNdZfXhUhBHa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751"/>
    <w:rsid w:val="00003968"/>
    <w:rsid w:val="000E3ADE"/>
    <w:rsid w:val="000F7058"/>
    <w:rsid w:val="00107469"/>
    <w:rsid w:val="001635B8"/>
    <w:rsid w:val="00193C40"/>
    <w:rsid w:val="00193C7E"/>
    <w:rsid w:val="00195489"/>
    <w:rsid w:val="001D2969"/>
    <w:rsid w:val="001D72CD"/>
    <w:rsid w:val="002130D1"/>
    <w:rsid w:val="00225F23"/>
    <w:rsid w:val="00260183"/>
    <w:rsid w:val="002A0AF3"/>
    <w:rsid w:val="002B3826"/>
    <w:rsid w:val="002D6E81"/>
    <w:rsid w:val="0033155F"/>
    <w:rsid w:val="003750DD"/>
    <w:rsid w:val="00395996"/>
    <w:rsid w:val="003C117A"/>
    <w:rsid w:val="003E047E"/>
    <w:rsid w:val="003E454A"/>
    <w:rsid w:val="00470A8A"/>
    <w:rsid w:val="00536C93"/>
    <w:rsid w:val="005740CE"/>
    <w:rsid w:val="00585751"/>
    <w:rsid w:val="006E3C05"/>
    <w:rsid w:val="007C6478"/>
    <w:rsid w:val="00857EC8"/>
    <w:rsid w:val="008D1082"/>
    <w:rsid w:val="009843EB"/>
    <w:rsid w:val="00A47E69"/>
    <w:rsid w:val="00AD0C7A"/>
    <w:rsid w:val="00AE1452"/>
    <w:rsid w:val="00AF5F2E"/>
    <w:rsid w:val="00B12CF1"/>
    <w:rsid w:val="00C33100"/>
    <w:rsid w:val="00C612A4"/>
    <w:rsid w:val="00CC3646"/>
    <w:rsid w:val="00CF6F3C"/>
    <w:rsid w:val="00DA13A2"/>
    <w:rsid w:val="00DD2BC5"/>
    <w:rsid w:val="00FB0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4839A1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D2969"/>
    <w:pPr>
      <w:spacing w:after="200" w:line="276" w:lineRule="auto"/>
    </w:pPr>
    <w:rPr>
      <w:sz w:val="22"/>
      <w:szCs w:val="22"/>
      <w:lang w:val="de-LI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635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635B8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1635B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Absatz-Standardschriftart"/>
    <w:uiPriority w:val="99"/>
    <w:unhideWhenUsed/>
    <w:rsid w:val="007C6478"/>
    <w:rPr>
      <w:color w:val="0000FF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C33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33100"/>
  </w:style>
  <w:style w:type="paragraph" w:styleId="Fuzeile">
    <w:name w:val="footer"/>
    <w:basedOn w:val="Standard"/>
    <w:link w:val="FuzeileZchn"/>
    <w:uiPriority w:val="99"/>
    <w:unhideWhenUsed/>
    <w:rsid w:val="00C33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33100"/>
  </w:style>
  <w:style w:type="character" w:styleId="Platzhaltertext">
    <w:name w:val="Placeholder Text"/>
    <w:basedOn w:val="Absatz-Standardschriftart"/>
    <w:uiPriority w:val="99"/>
    <w:semiHidden/>
    <w:rsid w:val="00C3310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761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65F8F57A34AE4F70B6DCF0358A90CD7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B35661B-9D9F-4A74-AD28-89CFCEA42E87}"/>
      </w:docPartPr>
      <w:docPartBody>
        <w:p w:rsidR="00000000" w:rsidRDefault="00A212D8">
          <w:pPr>
            <w:pStyle w:val="65F8F57A34AE4F70B6DCF0358A90CD70"/>
          </w:pPr>
          <w:r w:rsidRPr="0074308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6C45E03A49943ABA393356AB80595F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50EF72D-2158-4887-833A-19AD13E838D2}"/>
      </w:docPartPr>
      <w:docPartBody>
        <w:p w:rsidR="00000000" w:rsidRDefault="00A212D8">
          <w:pPr>
            <w:pStyle w:val="76C45E03A49943ABA393356AB80595F5"/>
          </w:pPr>
          <w:r w:rsidRPr="0074308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855F656F86C346FC81B2809C8060C37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967966C-03F9-4E6C-B6A2-639545AB9F60}"/>
      </w:docPartPr>
      <w:docPartBody>
        <w:p w:rsidR="00000000" w:rsidRDefault="00A212D8">
          <w:pPr>
            <w:pStyle w:val="855F656F86C346FC81B2809C8060C37D"/>
          </w:pPr>
          <w:r w:rsidRPr="0074308D">
            <w:rPr>
              <w:rStyle w:val="Platzhaltertext"/>
            </w:rPr>
            <w:t xml:space="preserve">Klicken Sie hier, um Text </w:t>
          </w:r>
          <w:r w:rsidRPr="0074308D">
            <w:rPr>
              <w:rStyle w:val="Platzhaltertext"/>
            </w:rPr>
            <w:t>einzugeben.</w:t>
          </w:r>
        </w:p>
      </w:docPartBody>
    </w:docPart>
    <w:docPart>
      <w:docPartPr>
        <w:name w:val="2698C4D9B4FB47C3B691DCF63FE9040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D95E941-0019-4D92-913A-1F95BA992440}"/>
      </w:docPartPr>
      <w:docPartBody>
        <w:p w:rsidR="00000000" w:rsidRDefault="00A212D8">
          <w:pPr>
            <w:pStyle w:val="2698C4D9B4FB47C3B691DCF63FE90401"/>
          </w:pPr>
          <w:r w:rsidRPr="0074308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ABF4AEEF1E02418DB2A7238EEC4ABD5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8995361-7644-47BA-A231-9E31A8473009}"/>
      </w:docPartPr>
      <w:docPartBody>
        <w:p w:rsidR="00000000" w:rsidRDefault="00A212D8">
          <w:pPr>
            <w:pStyle w:val="ABF4AEEF1E02418DB2A7238EEC4ABD5E"/>
          </w:pPr>
          <w:r w:rsidRPr="0074308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663457D4EC2458CB49F508D739FDBA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00433E5-DE30-4ABF-8953-232390D118A1}"/>
      </w:docPartPr>
      <w:docPartBody>
        <w:p w:rsidR="00000000" w:rsidRDefault="00A212D8">
          <w:pPr>
            <w:pStyle w:val="1663457D4EC2458CB49F508D739FDBA1"/>
          </w:pPr>
          <w:r w:rsidRPr="0074308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ED1BC0A6F073464FA257802251C1325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C0C9285-E444-46C7-8962-AE8B8D94A879}"/>
      </w:docPartPr>
      <w:docPartBody>
        <w:p w:rsidR="00000000" w:rsidRDefault="00A212D8">
          <w:pPr>
            <w:pStyle w:val="ED1BC0A6F073464FA257802251C13253"/>
          </w:pPr>
          <w:r w:rsidRPr="0074308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29D980BD0CFC48D198E50D462E4AD1C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136E0BD-61D6-41F4-A28A-A02BE25384A2}"/>
      </w:docPartPr>
      <w:docPartBody>
        <w:p w:rsidR="00000000" w:rsidRDefault="00A212D8">
          <w:pPr>
            <w:pStyle w:val="29D980BD0CFC48D198E50D462E4AD1CF"/>
          </w:pPr>
          <w:r w:rsidRPr="0074308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EA70707509D7474CB10395A2BBBEA94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3D81B75-5B97-418C-AFE9-78BA92AF064B}"/>
      </w:docPartPr>
      <w:docPartBody>
        <w:p w:rsidR="00000000" w:rsidRDefault="00A212D8">
          <w:pPr>
            <w:pStyle w:val="EA70707509D7474CB10395A2BBBEA94F"/>
          </w:pPr>
          <w:r w:rsidRPr="0074308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4C8EBD1C93A44ECAA3B1E2364DE66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D6EA806-EB35-4088-86A1-7F268A7010BB}"/>
      </w:docPartPr>
      <w:docPartBody>
        <w:p w:rsidR="00000000" w:rsidRDefault="00A212D8">
          <w:pPr>
            <w:pStyle w:val="44C8EBD1C93A44ECAA3B1E2364DE6637"/>
          </w:pPr>
          <w:r w:rsidRPr="0074308D">
            <w:rPr>
              <w:rStyle w:val="Platzhaltertext"/>
            </w:rPr>
            <w:t>Klicken Sie hier</w:t>
          </w:r>
          <w:r w:rsidRPr="0074308D">
            <w:rPr>
              <w:rStyle w:val="Platzhaltertext"/>
            </w:rPr>
            <w:t>, um Text einzugeben.</w:t>
          </w:r>
        </w:p>
      </w:docPartBody>
    </w:docPart>
    <w:docPart>
      <w:docPartPr>
        <w:name w:val="9E25A141A55648008FD61F7EB753C5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5D2D94-2828-4483-8F9A-9C329AD232B3}"/>
      </w:docPartPr>
      <w:docPartBody>
        <w:p w:rsidR="00000000" w:rsidRDefault="00A212D8">
          <w:pPr>
            <w:pStyle w:val="9E25A141A55648008FD61F7EB753C5F1"/>
          </w:pPr>
          <w:r w:rsidRPr="0074308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52800BA0154C4B0B87C67634EAC949A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975AF4C-7708-43A4-BB6D-1E225B3A879C}"/>
      </w:docPartPr>
      <w:docPartBody>
        <w:p w:rsidR="00000000" w:rsidRDefault="00A212D8">
          <w:pPr>
            <w:pStyle w:val="52800BA0154C4B0B87C67634EAC949A1"/>
          </w:pPr>
          <w:r w:rsidRPr="0074308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AAD68F366BA148F0818BCA995D06767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77B9D56-8E42-4ACE-A33F-38758291FC11}"/>
      </w:docPartPr>
      <w:docPartBody>
        <w:p w:rsidR="00000000" w:rsidRDefault="00A212D8">
          <w:pPr>
            <w:pStyle w:val="AAD68F366BA148F0818BCA995D06767B"/>
          </w:pPr>
          <w:r w:rsidRPr="0074308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3A336478C1984F82AAB69574842D36E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A00B689-3B97-45B9-986D-BCADD6044BE4}"/>
      </w:docPartPr>
      <w:docPartBody>
        <w:p w:rsidR="00000000" w:rsidRDefault="00A212D8">
          <w:pPr>
            <w:pStyle w:val="3A336478C1984F82AAB69574842D36E8"/>
          </w:pPr>
          <w:r w:rsidRPr="0074308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848512C145A4767B1C2782A6EEDAB6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3E8D73-6403-4CEF-A7A1-FD5F27F42C3D}"/>
      </w:docPartPr>
      <w:docPartBody>
        <w:p w:rsidR="00000000" w:rsidRDefault="00A212D8">
          <w:pPr>
            <w:pStyle w:val="B848512C145A4767B1C2782A6EEDAB6F"/>
          </w:pPr>
          <w:r w:rsidRPr="0074308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C9009F6B065C4E738EBC605850E7351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F2431AF-4824-4507-A56D-1BDD0EEF1912}"/>
      </w:docPartPr>
      <w:docPartBody>
        <w:p w:rsidR="00000000" w:rsidRDefault="00A212D8">
          <w:pPr>
            <w:pStyle w:val="C9009F6B065C4E738EBC605850E7351A"/>
          </w:pPr>
          <w:r w:rsidRPr="0074308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EEA22B8E9C848CF891EDB532B584FD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B3ECB78-7081-4A9D-A3B1-F2F257A54D6D}"/>
      </w:docPartPr>
      <w:docPartBody>
        <w:p w:rsidR="00000000" w:rsidRDefault="00A212D8">
          <w:pPr>
            <w:pStyle w:val="4EEA22B8E9C848CF891EDB532B584FD5"/>
          </w:pPr>
          <w:r w:rsidRPr="0074308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3BC2B2EC3F84D8CBD559C7229E7B4A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F83624E-CCA9-4FCA-9C00-3C069319CFA1}"/>
      </w:docPartPr>
      <w:docPartBody>
        <w:p w:rsidR="00000000" w:rsidRDefault="00A212D8">
          <w:pPr>
            <w:pStyle w:val="D3BC2B2EC3F84D8CBD559C7229E7B4A1"/>
          </w:pPr>
          <w:r w:rsidRPr="0074308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96D33AF726DA4E7F86D3D62BF704E8B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08BEC02-1DD6-4A96-9A83-343644791097}"/>
      </w:docPartPr>
      <w:docPartBody>
        <w:p w:rsidR="00000000" w:rsidRDefault="00A212D8">
          <w:pPr>
            <w:pStyle w:val="96D33AF726DA4E7F86D3D62BF704E8B5"/>
          </w:pPr>
          <w:r w:rsidRPr="0074308D">
            <w:rPr>
              <w:rStyle w:val="Platzhaltertext"/>
            </w:rPr>
            <w:t xml:space="preserve">Klicken Sie hier, um </w:t>
          </w:r>
          <w:r w:rsidRPr="0074308D">
            <w:rPr>
              <w:rStyle w:val="Platzhaltertext"/>
            </w:rPr>
            <w:t>Text einzugeben.</w:t>
          </w:r>
        </w:p>
      </w:docPartBody>
    </w:docPart>
    <w:docPart>
      <w:docPartPr>
        <w:name w:val="DE37572DAA8946D7B8B9996A9D3AFB7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28CB441-AAE6-43BA-A749-BAD8192FE784}"/>
      </w:docPartPr>
      <w:docPartBody>
        <w:p w:rsidR="00000000" w:rsidRDefault="00A212D8">
          <w:pPr>
            <w:pStyle w:val="DE37572DAA8946D7B8B9996A9D3AFB77"/>
          </w:pPr>
          <w:r w:rsidRPr="0074308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8285C220DC94519AEE584AF1070C44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0D1668E-1DB9-4285-BEE0-7943306C7F80}"/>
      </w:docPartPr>
      <w:docPartBody>
        <w:p w:rsidR="00000000" w:rsidRDefault="00A212D8">
          <w:pPr>
            <w:pStyle w:val="18285C220DC94519AEE584AF1070C445"/>
          </w:pPr>
          <w:r w:rsidRPr="0074308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232278E41824F2E935FD628C2523F4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F3E8CB8-2BEF-4F17-8FCA-F933DEA8F5FC}"/>
      </w:docPartPr>
      <w:docPartBody>
        <w:p w:rsidR="00000000" w:rsidRDefault="00A212D8">
          <w:pPr>
            <w:pStyle w:val="D232278E41824F2E935FD628C2523F41"/>
          </w:pPr>
          <w:r w:rsidRPr="0074308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9D6BBC808182439BBBCF163C2307A8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0191912-4180-4A83-85D3-E32E58976A85}"/>
      </w:docPartPr>
      <w:docPartBody>
        <w:p w:rsidR="00000000" w:rsidRDefault="00A212D8">
          <w:pPr>
            <w:pStyle w:val="9D6BBC808182439BBBCF163C2307A85D"/>
          </w:pPr>
          <w:r w:rsidRPr="0074308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FFF3ADD442F4B449652BFD42834512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F5AB32D-C0A0-4509-81AC-9B6AD0166DBC}"/>
      </w:docPartPr>
      <w:docPartBody>
        <w:p w:rsidR="00000000" w:rsidRDefault="00A212D8">
          <w:pPr>
            <w:pStyle w:val="BFFF3ADD442F4B449652BFD428345128"/>
          </w:pPr>
          <w:r w:rsidRPr="0074308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89C84E13021745549C1B3896698E215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08A68A9-E5F9-46CD-AC29-865EE2A6E9FF}"/>
      </w:docPartPr>
      <w:docPartBody>
        <w:p w:rsidR="00000000" w:rsidRDefault="00A212D8">
          <w:pPr>
            <w:pStyle w:val="89C84E13021745549C1B3896698E215F"/>
          </w:pPr>
          <w:r w:rsidRPr="0074308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CCDC9B1057B649BFB48DE776A41C68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FB75BCD-9778-4112-8C6E-39C6CCFD78B0}"/>
      </w:docPartPr>
      <w:docPartBody>
        <w:p w:rsidR="00000000" w:rsidRDefault="00A212D8">
          <w:pPr>
            <w:pStyle w:val="CCDC9B1057B649BFB48DE776A41C6843"/>
          </w:pPr>
          <w:r w:rsidRPr="0074308D">
            <w:rPr>
              <w:rStyle w:val="Platzhaltertext"/>
            </w:rPr>
            <w:t>Klicken Sie</w:t>
          </w:r>
          <w:r w:rsidRPr="0074308D">
            <w:rPr>
              <w:rStyle w:val="Platzhaltertext"/>
            </w:rPr>
            <w:t xml:space="preserve"> hier, um Text einzugeben.</w:t>
          </w:r>
        </w:p>
      </w:docPartBody>
    </w:docPart>
    <w:docPart>
      <w:docPartPr>
        <w:name w:val="0921307117C6452AA04326735C062C2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C91C833-1620-418F-A297-FB94BB0F7470}"/>
      </w:docPartPr>
      <w:docPartBody>
        <w:p w:rsidR="00000000" w:rsidRDefault="00A212D8">
          <w:pPr>
            <w:pStyle w:val="0921307117C6452AA04326735C062C2B"/>
          </w:pPr>
          <w:r w:rsidRPr="0074308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A216AC4D54FE4B1FA5D03B2CC607104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80DBB77-B319-4DEF-817A-19CD5EC434E1}"/>
      </w:docPartPr>
      <w:docPartBody>
        <w:p w:rsidR="00000000" w:rsidRDefault="00A212D8">
          <w:pPr>
            <w:pStyle w:val="A216AC4D54FE4B1FA5D03B2CC6071047"/>
          </w:pPr>
          <w:r w:rsidRPr="0074308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AACD696DE5364A55B93B63770D47497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7E65CC5-ECBC-4FCC-8D62-B94CB8D4C0B2}"/>
      </w:docPartPr>
      <w:docPartBody>
        <w:p w:rsidR="00000000" w:rsidRDefault="00A212D8">
          <w:pPr>
            <w:pStyle w:val="AACD696DE5364A55B93B63770D474973"/>
          </w:pPr>
          <w:r w:rsidRPr="0074308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AC7FB38AC677424CA4F87C49B3DBDE6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89053E5-5ABA-4E39-9C2B-74C56A400812}"/>
      </w:docPartPr>
      <w:docPartBody>
        <w:p w:rsidR="00000000" w:rsidRDefault="00A212D8">
          <w:pPr>
            <w:pStyle w:val="AC7FB38AC677424CA4F87C49B3DBDE61"/>
          </w:pPr>
          <w:r w:rsidRPr="0074308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83DF9A6C22454670B599B26FDFA1D09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C60997C-8746-4B7C-8796-5F9C69F828F7}"/>
      </w:docPartPr>
      <w:docPartBody>
        <w:p w:rsidR="00000000" w:rsidRDefault="00A212D8">
          <w:pPr>
            <w:pStyle w:val="83DF9A6C22454670B599B26FDFA1D093"/>
          </w:pPr>
          <w:r w:rsidRPr="0074308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FDA925D31A414097BEA38AFE75D860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38AF71B-1605-4917-9270-0B388526D8F7}"/>
      </w:docPartPr>
      <w:docPartBody>
        <w:p w:rsidR="00000000" w:rsidRDefault="00A212D8">
          <w:pPr>
            <w:pStyle w:val="FDA925D31A414097BEA38AFE75D86054"/>
          </w:pPr>
          <w:r w:rsidRPr="0074308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CBFCE4B928D4D918343B20115FE43A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9BCB96E-5E19-4E6F-B4D6-3627523C1D51}"/>
      </w:docPartPr>
      <w:docPartBody>
        <w:p w:rsidR="00000000" w:rsidRDefault="00A212D8">
          <w:pPr>
            <w:pStyle w:val="4CBFCE4B928D4D918343B20115FE43A3"/>
          </w:pPr>
          <w:r w:rsidRPr="0074308D">
            <w:rPr>
              <w:rStyle w:val="Platzhaltertext"/>
            </w:rPr>
            <w:t>K</w:t>
          </w:r>
          <w:r w:rsidRPr="0074308D">
            <w:rPr>
              <w:rStyle w:val="Platzhaltertext"/>
            </w:rPr>
            <w:t>licken Sie hier, um Text einzugeben.</w:t>
          </w:r>
        </w:p>
      </w:docPartBody>
    </w:docPart>
    <w:docPart>
      <w:docPartPr>
        <w:name w:val="CE5A31EE852E48D088E08A419ABE5FE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879C919-8F67-4C8C-ADC6-A0155FB6D9C4}"/>
      </w:docPartPr>
      <w:docPartBody>
        <w:p w:rsidR="00000000" w:rsidRDefault="00A212D8">
          <w:pPr>
            <w:pStyle w:val="CE5A31EE852E48D088E08A419ABE5FEF"/>
          </w:pPr>
          <w:r w:rsidRPr="0074308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63077EC152A3454098D98C17DC4D2F1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128DCC2-1713-4BAE-952D-019DDA7A0B6D}"/>
      </w:docPartPr>
      <w:docPartBody>
        <w:p w:rsidR="00000000" w:rsidRDefault="00A212D8">
          <w:pPr>
            <w:pStyle w:val="63077EC152A3454098D98C17DC4D2F15"/>
          </w:pPr>
          <w:r w:rsidRPr="0074308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6803A7C6A9B45A7BBE21E064109F3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FD944E8-B15E-471F-BB3B-E8D48075042B}"/>
      </w:docPartPr>
      <w:docPartBody>
        <w:p w:rsidR="00000000" w:rsidRDefault="00A212D8">
          <w:pPr>
            <w:pStyle w:val="46803A7C6A9B45A7BBE21E064109F3CD"/>
          </w:pPr>
          <w:r w:rsidRPr="0074308D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C4CB042FFAE4A8CBC515A2D322E5AF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D8C714-D914-40C5-80B0-FA03F5CA03D6}"/>
      </w:docPartPr>
      <w:docPartBody>
        <w:p w:rsidR="00000000" w:rsidRDefault="00A212D8">
          <w:pPr>
            <w:pStyle w:val="DC4CB042FFAE4A8CBC515A2D322E5AF2"/>
          </w:pPr>
          <w:r w:rsidRPr="0074308D"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2D8"/>
    <w:rsid w:val="00A21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A212D8"/>
    <w:rPr>
      <w:color w:val="808080"/>
    </w:rPr>
  </w:style>
  <w:style w:type="paragraph" w:customStyle="1" w:styleId="65F8F57A34AE4F70B6DCF0358A90CD70">
    <w:name w:val="65F8F57A34AE4F70B6DCF0358A90CD70"/>
  </w:style>
  <w:style w:type="paragraph" w:customStyle="1" w:styleId="76C45E03A49943ABA393356AB80595F5">
    <w:name w:val="76C45E03A49943ABA393356AB80595F5"/>
  </w:style>
  <w:style w:type="paragraph" w:customStyle="1" w:styleId="855F656F86C346FC81B2809C8060C37D">
    <w:name w:val="855F656F86C346FC81B2809C8060C37D"/>
  </w:style>
  <w:style w:type="paragraph" w:customStyle="1" w:styleId="2698C4D9B4FB47C3B691DCF63FE90401">
    <w:name w:val="2698C4D9B4FB47C3B691DCF63FE90401"/>
  </w:style>
  <w:style w:type="paragraph" w:customStyle="1" w:styleId="ABF4AEEF1E02418DB2A7238EEC4ABD5E">
    <w:name w:val="ABF4AEEF1E02418DB2A7238EEC4ABD5E"/>
  </w:style>
  <w:style w:type="paragraph" w:customStyle="1" w:styleId="1663457D4EC2458CB49F508D739FDBA1">
    <w:name w:val="1663457D4EC2458CB49F508D739FDBA1"/>
  </w:style>
  <w:style w:type="paragraph" w:customStyle="1" w:styleId="ED1BC0A6F073464FA257802251C13253">
    <w:name w:val="ED1BC0A6F073464FA257802251C13253"/>
  </w:style>
  <w:style w:type="paragraph" w:customStyle="1" w:styleId="29D980BD0CFC48D198E50D462E4AD1CF">
    <w:name w:val="29D980BD0CFC48D198E50D462E4AD1CF"/>
  </w:style>
  <w:style w:type="paragraph" w:customStyle="1" w:styleId="EA70707509D7474CB10395A2BBBEA94F">
    <w:name w:val="EA70707509D7474CB10395A2BBBEA94F"/>
  </w:style>
  <w:style w:type="paragraph" w:customStyle="1" w:styleId="44C8EBD1C93A44ECAA3B1E2364DE6637">
    <w:name w:val="44C8EBD1C93A44ECAA3B1E2364DE6637"/>
  </w:style>
  <w:style w:type="paragraph" w:customStyle="1" w:styleId="9E25A141A55648008FD61F7EB753C5F1">
    <w:name w:val="9E25A141A55648008FD61F7EB753C5F1"/>
  </w:style>
  <w:style w:type="paragraph" w:customStyle="1" w:styleId="52800BA0154C4B0B87C67634EAC949A1">
    <w:name w:val="52800BA0154C4B0B87C67634EAC949A1"/>
  </w:style>
  <w:style w:type="paragraph" w:customStyle="1" w:styleId="AAD68F366BA148F0818BCA995D06767B">
    <w:name w:val="AAD68F366BA148F0818BCA995D06767B"/>
  </w:style>
  <w:style w:type="paragraph" w:customStyle="1" w:styleId="3A336478C1984F82AAB69574842D36E8">
    <w:name w:val="3A336478C1984F82AAB69574842D36E8"/>
  </w:style>
  <w:style w:type="paragraph" w:customStyle="1" w:styleId="B848512C145A4767B1C2782A6EEDAB6F">
    <w:name w:val="B848512C145A4767B1C2782A6EEDAB6F"/>
  </w:style>
  <w:style w:type="paragraph" w:customStyle="1" w:styleId="C9009F6B065C4E738EBC605850E7351A">
    <w:name w:val="C9009F6B065C4E738EBC605850E7351A"/>
  </w:style>
  <w:style w:type="paragraph" w:customStyle="1" w:styleId="4EEA22B8E9C848CF891EDB532B584FD5">
    <w:name w:val="4EEA22B8E9C848CF891EDB532B584FD5"/>
  </w:style>
  <w:style w:type="paragraph" w:customStyle="1" w:styleId="D3BC2B2EC3F84D8CBD559C7229E7B4A1">
    <w:name w:val="D3BC2B2EC3F84D8CBD559C7229E7B4A1"/>
  </w:style>
  <w:style w:type="paragraph" w:customStyle="1" w:styleId="96D33AF726DA4E7F86D3D62BF704E8B5">
    <w:name w:val="96D33AF726DA4E7F86D3D62BF704E8B5"/>
  </w:style>
  <w:style w:type="paragraph" w:customStyle="1" w:styleId="DE37572DAA8946D7B8B9996A9D3AFB77">
    <w:name w:val="DE37572DAA8946D7B8B9996A9D3AFB77"/>
  </w:style>
  <w:style w:type="paragraph" w:customStyle="1" w:styleId="18285C220DC94519AEE584AF1070C445">
    <w:name w:val="18285C220DC94519AEE584AF1070C445"/>
  </w:style>
  <w:style w:type="paragraph" w:customStyle="1" w:styleId="D232278E41824F2E935FD628C2523F41">
    <w:name w:val="D232278E41824F2E935FD628C2523F41"/>
  </w:style>
  <w:style w:type="paragraph" w:customStyle="1" w:styleId="9D6BBC808182439BBBCF163C2307A85D">
    <w:name w:val="9D6BBC808182439BBBCF163C2307A85D"/>
  </w:style>
  <w:style w:type="paragraph" w:customStyle="1" w:styleId="BFFF3ADD442F4B449652BFD428345128">
    <w:name w:val="BFFF3ADD442F4B449652BFD428345128"/>
  </w:style>
  <w:style w:type="paragraph" w:customStyle="1" w:styleId="89C84E13021745549C1B3896698E215F">
    <w:name w:val="89C84E13021745549C1B3896698E215F"/>
  </w:style>
  <w:style w:type="paragraph" w:customStyle="1" w:styleId="CCDC9B1057B649BFB48DE776A41C6843">
    <w:name w:val="CCDC9B1057B649BFB48DE776A41C6843"/>
  </w:style>
  <w:style w:type="paragraph" w:customStyle="1" w:styleId="0921307117C6452AA04326735C062C2B">
    <w:name w:val="0921307117C6452AA04326735C062C2B"/>
  </w:style>
  <w:style w:type="paragraph" w:customStyle="1" w:styleId="A216AC4D54FE4B1FA5D03B2CC6071047">
    <w:name w:val="A216AC4D54FE4B1FA5D03B2CC6071047"/>
  </w:style>
  <w:style w:type="paragraph" w:customStyle="1" w:styleId="AACD696DE5364A55B93B63770D474973">
    <w:name w:val="AACD696DE5364A55B93B63770D474973"/>
  </w:style>
  <w:style w:type="paragraph" w:customStyle="1" w:styleId="AC7FB38AC677424CA4F87C49B3DBDE61">
    <w:name w:val="AC7FB38AC677424CA4F87C49B3DBDE61"/>
  </w:style>
  <w:style w:type="paragraph" w:customStyle="1" w:styleId="83DF9A6C22454670B599B26FDFA1D093">
    <w:name w:val="83DF9A6C22454670B599B26FDFA1D093"/>
  </w:style>
  <w:style w:type="paragraph" w:customStyle="1" w:styleId="FDA925D31A414097BEA38AFE75D86054">
    <w:name w:val="FDA925D31A414097BEA38AFE75D86054"/>
  </w:style>
  <w:style w:type="paragraph" w:customStyle="1" w:styleId="4CBFCE4B928D4D918343B20115FE43A3">
    <w:name w:val="4CBFCE4B928D4D918343B20115FE43A3"/>
  </w:style>
  <w:style w:type="paragraph" w:customStyle="1" w:styleId="CE5A31EE852E48D088E08A419ABE5FEF">
    <w:name w:val="CE5A31EE852E48D088E08A419ABE5FEF"/>
  </w:style>
  <w:style w:type="paragraph" w:customStyle="1" w:styleId="63077EC152A3454098D98C17DC4D2F15">
    <w:name w:val="63077EC152A3454098D98C17DC4D2F15"/>
  </w:style>
  <w:style w:type="paragraph" w:customStyle="1" w:styleId="46803A7C6A9B45A7BBE21E064109F3CD">
    <w:name w:val="46803A7C6A9B45A7BBE21E064109F3CD"/>
  </w:style>
  <w:style w:type="paragraph" w:customStyle="1" w:styleId="DC4CB042FFAE4A8CBC515A2D322E5AF2">
    <w:name w:val="DC4CB042FFAE4A8CBC515A2D322E5AF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8E0F06-A16B-4A4A-9048-590F141AB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Mutationen in den Vereinen.dotx</Template>
  <TotalTime>0</TotalTime>
  <Pages>1</Pages>
  <Words>205</Words>
  <Characters>1293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Familie</Company>
  <LinksUpToDate>false</LinksUpToDate>
  <CharactersWithSpaces>1496</CharactersWithSpaces>
  <SharedDoc>false</SharedDoc>
  <HLinks>
    <vt:vector size="36" baseType="variant">
      <vt:variant>
        <vt:i4>6356992</vt:i4>
      </vt:variant>
      <vt:variant>
        <vt:i4>15</vt:i4>
      </vt:variant>
      <vt:variant>
        <vt:i4>0</vt:i4>
      </vt:variant>
      <vt:variant>
        <vt:i4>5</vt:i4>
      </vt:variant>
      <vt:variant>
        <vt:lpwstr>mailto:f.kehl@bluewin.ch</vt:lpwstr>
      </vt:variant>
      <vt:variant>
        <vt:lpwstr/>
      </vt:variant>
      <vt:variant>
        <vt:i4>1441826</vt:i4>
      </vt:variant>
      <vt:variant>
        <vt:i4>12</vt:i4>
      </vt:variant>
      <vt:variant>
        <vt:i4>0</vt:i4>
      </vt:variant>
      <vt:variant>
        <vt:i4>5</vt:i4>
      </vt:variant>
      <vt:variant>
        <vt:lpwstr>mailto:dbuchli@gmail.com</vt:lpwstr>
      </vt:variant>
      <vt:variant>
        <vt:lpwstr/>
      </vt:variant>
      <vt:variant>
        <vt:i4>65661</vt:i4>
      </vt:variant>
      <vt:variant>
        <vt:i4>9</vt:i4>
      </vt:variant>
      <vt:variant>
        <vt:i4>0</vt:i4>
      </vt:variant>
      <vt:variant>
        <vt:i4>5</vt:i4>
      </vt:variant>
      <vt:variant>
        <vt:lpwstr>mailto:h.buchli@bluewin.ch</vt:lpwstr>
      </vt:variant>
      <vt:variant>
        <vt:lpwstr/>
      </vt:variant>
      <vt:variant>
        <vt:i4>1703977</vt:i4>
      </vt:variant>
      <vt:variant>
        <vt:i4>6</vt:i4>
      </vt:variant>
      <vt:variant>
        <vt:i4>0</vt:i4>
      </vt:variant>
      <vt:variant>
        <vt:i4>5</vt:i4>
      </vt:variant>
      <vt:variant>
        <vt:lpwstr>mailto:carlabuchli@gmx.ch</vt:lpwstr>
      </vt:variant>
      <vt:variant>
        <vt:lpwstr/>
      </vt:variant>
      <vt:variant>
        <vt:i4>4390947</vt:i4>
      </vt:variant>
      <vt:variant>
        <vt:i4>3</vt:i4>
      </vt:variant>
      <vt:variant>
        <vt:i4>0</vt:i4>
      </vt:variant>
      <vt:variant>
        <vt:i4>5</vt:i4>
      </vt:variant>
      <vt:variant>
        <vt:lpwstr>mailto:boesch.a@gmx.ch</vt:lpwstr>
      </vt:variant>
      <vt:variant>
        <vt:lpwstr/>
      </vt:variant>
      <vt:variant>
        <vt:i4>6553614</vt:i4>
      </vt:variant>
      <vt:variant>
        <vt:i4>0</vt:i4>
      </vt:variant>
      <vt:variant>
        <vt:i4>0</vt:i4>
      </vt:variant>
      <vt:variant>
        <vt:i4>5</vt:i4>
      </vt:variant>
      <vt:variant>
        <vt:lpwstr>mailto:hastucki@look4.li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Hans Stucki</dc:creator>
  <cp:lastModifiedBy>Hans Stucki</cp:lastModifiedBy>
  <cp:revision>1</cp:revision>
  <cp:lastPrinted>2008-02-11T21:28:00Z</cp:lastPrinted>
  <dcterms:created xsi:type="dcterms:W3CDTF">2020-02-19T10:12:00Z</dcterms:created>
  <dcterms:modified xsi:type="dcterms:W3CDTF">2020-02-19T10:18:00Z</dcterms:modified>
</cp:coreProperties>
</file>