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A0A" w:rsidRDefault="005D6A0A"/>
    <w:p w:rsidR="004F0AC7" w:rsidRDefault="00DA07C0">
      <w:r w:rsidRPr="0093272C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4098925" cy="473710"/>
                <wp:effectExtent l="0" t="0" r="0" b="2540"/>
                <wp:wrapNone/>
                <wp:docPr id="31" name="Textfeld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8925" cy="473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2751" w:rsidRPr="0093272C" w:rsidRDefault="001609C8" w:rsidP="009327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3272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An alle Vereine im Bezirk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31" o:spid="_x0000_s1026" type="#_x0000_t202" style="position:absolute;margin-left:0;margin-top:.6pt;width:322.75pt;height:37.3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" o:allowincell="f" strokecolor="white">
                <v:textbox>
                  <w:txbxContent>
                    <w:p w:rsidR="00F72751" w:rsidRPr="0093272C" w:rsidRDefault="001609C8" w:rsidP="0093272C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93272C">
                        <w:rPr>
                          <w:b/>
                          <w:bCs/>
                          <w:sz w:val="40"/>
                          <w:szCs w:val="40"/>
                        </w:rPr>
                        <w:t>An alle Vereine im Bezirk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8"/>
        <w:gridCol w:w="1286"/>
        <w:gridCol w:w="633"/>
        <w:gridCol w:w="1095"/>
        <w:gridCol w:w="815"/>
        <w:gridCol w:w="1053"/>
        <w:gridCol w:w="1718"/>
        <w:gridCol w:w="2561"/>
        <w:gridCol w:w="4472"/>
      </w:tblGrid>
      <w:tr w:rsidR="001609C8" w:rsidTr="00DA07C0">
        <w:trPr>
          <w:trHeight w:val="932"/>
        </w:trPr>
        <w:tc>
          <w:tcPr>
            <w:tcW w:w="15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2EB9" w:rsidRPr="0093272C" w:rsidRDefault="00822EB9" w:rsidP="0093272C"/>
          <w:p w:rsidR="001609C8" w:rsidRPr="0093272C" w:rsidRDefault="00590A53" w:rsidP="0093272C">
            <w:r w:rsidRPr="0093272C">
              <w:rPr>
                <w:b/>
                <w:bCs/>
                <w:sz w:val="32"/>
                <w:szCs w:val="32"/>
              </w:rPr>
              <w:t xml:space="preserve">Meldung: </w:t>
            </w:r>
            <w:r w:rsidR="001609C8" w:rsidRPr="0093272C">
              <w:rPr>
                <w:b/>
                <w:bCs/>
                <w:sz w:val="32"/>
                <w:szCs w:val="32"/>
              </w:rPr>
              <w:t xml:space="preserve">Verstorbene Mitglieder </w:t>
            </w:r>
            <w:r w:rsidRPr="0093272C">
              <w:rPr>
                <w:b/>
                <w:bCs/>
                <w:sz w:val="32"/>
                <w:szCs w:val="32"/>
              </w:rPr>
              <w:t xml:space="preserve">im </w:t>
            </w:r>
            <w:r w:rsidR="001609C8" w:rsidRPr="0093272C">
              <w:rPr>
                <w:b/>
                <w:bCs/>
                <w:sz w:val="32"/>
                <w:szCs w:val="32"/>
              </w:rPr>
              <w:t>Jahre</w:t>
            </w:r>
            <w:r w:rsidRPr="0093272C">
              <w:rPr>
                <w:sz w:val="32"/>
                <w:szCs w:val="32"/>
              </w:rPr>
              <w:t xml:space="preserve"> </w:t>
            </w:r>
            <w:r w:rsidRPr="0093272C">
              <w:rPr>
                <w:b/>
                <w:bCs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Pr="0093272C">
              <w:rPr>
                <w:b/>
                <w:bCs/>
                <w:sz w:val="32"/>
                <w:szCs w:val="32"/>
              </w:rPr>
              <w:instrText xml:space="preserve"> FORMTEXT </w:instrText>
            </w:r>
            <w:r w:rsidRPr="0093272C">
              <w:rPr>
                <w:b/>
                <w:bCs/>
                <w:sz w:val="32"/>
                <w:szCs w:val="32"/>
              </w:rPr>
            </w:r>
            <w:r w:rsidRPr="0093272C">
              <w:rPr>
                <w:b/>
                <w:bCs/>
                <w:sz w:val="32"/>
                <w:szCs w:val="32"/>
              </w:rPr>
              <w:fldChar w:fldCharType="separate"/>
            </w:r>
            <w:r w:rsidRPr="0093272C">
              <w:rPr>
                <w:b/>
                <w:bCs/>
                <w:sz w:val="32"/>
                <w:szCs w:val="32"/>
              </w:rPr>
              <w:t> </w:t>
            </w:r>
            <w:r w:rsidRPr="0093272C">
              <w:rPr>
                <w:b/>
                <w:bCs/>
                <w:sz w:val="32"/>
                <w:szCs w:val="32"/>
              </w:rPr>
              <w:t> </w:t>
            </w:r>
            <w:r w:rsidRPr="0093272C">
              <w:rPr>
                <w:b/>
                <w:bCs/>
                <w:sz w:val="32"/>
                <w:szCs w:val="32"/>
              </w:rPr>
              <w:t> </w:t>
            </w:r>
            <w:r w:rsidRPr="0093272C">
              <w:rPr>
                <w:b/>
                <w:bCs/>
                <w:sz w:val="32"/>
                <w:szCs w:val="32"/>
              </w:rPr>
              <w:t> </w:t>
            </w:r>
            <w:r w:rsidRPr="0093272C">
              <w:rPr>
                <w:b/>
                <w:bCs/>
                <w:sz w:val="32"/>
                <w:szCs w:val="32"/>
              </w:rPr>
              <w:fldChar w:fldCharType="end"/>
            </w:r>
          </w:p>
        </w:tc>
      </w:tr>
      <w:tr w:rsidR="00DA07C0" w:rsidTr="00DA07C0">
        <w:trPr>
          <w:trHeight w:val="932"/>
        </w:trPr>
        <w:tc>
          <w:tcPr>
            <w:tcW w:w="3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2EB9" w:rsidRPr="0093272C" w:rsidRDefault="00822EB9" w:rsidP="0093272C">
            <w:pPr>
              <w:rPr>
                <w:b/>
                <w:bCs/>
              </w:rPr>
            </w:pPr>
            <w:r w:rsidRPr="0093272C">
              <w:rPr>
                <w:b/>
                <w:bCs/>
                <w:sz w:val="24"/>
                <w:szCs w:val="24"/>
              </w:rPr>
              <w:t>Schützenverein: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2EB9" w:rsidRPr="0093272C" w:rsidRDefault="00822EB9" w:rsidP="0093272C"/>
        </w:tc>
        <w:tc>
          <w:tcPr>
            <w:tcW w:w="72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2EB9" w:rsidRPr="0093272C" w:rsidRDefault="00912897" w:rsidP="0093272C">
            <w:pPr>
              <w:rPr>
                <w:b/>
                <w:bCs/>
                <w:sz w:val="28"/>
                <w:szCs w:val="28"/>
              </w:rPr>
            </w:pPr>
            <w:r w:rsidRPr="0093272C">
              <w:rPr>
                <w:b/>
                <w:bCs/>
                <w:sz w:val="28"/>
                <w:szCs w:val="2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3272C">
              <w:rPr>
                <w:b/>
                <w:bCs/>
                <w:sz w:val="28"/>
                <w:szCs w:val="28"/>
              </w:rPr>
              <w:instrText xml:space="preserve"> FORMTEXT </w:instrText>
            </w:r>
            <w:r w:rsidRPr="0093272C">
              <w:rPr>
                <w:b/>
                <w:bCs/>
                <w:sz w:val="28"/>
                <w:szCs w:val="28"/>
              </w:rPr>
            </w:r>
            <w:r w:rsidRPr="0093272C">
              <w:rPr>
                <w:b/>
                <w:bCs/>
                <w:sz w:val="28"/>
                <w:szCs w:val="28"/>
              </w:rPr>
              <w:fldChar w:fldCharType="separate"/>
            </w:r>
            <w:r w:rsidRPr="0093272C">
              <w:rPr>
                <w:b/>
                <w:bCs/>
                <w:sz w:val="28"/>
                <w:szCs w:val="28"/>
              </w:rPr>
              <w:t> </w:t>
            </w:r>
            <w:r w:rsidRPr="0093272C">
              <w:rPr>
                <w:b/>
                <w:bCs/>
                <w:sz w:val="28"/>
                <w:szCs w:val="28"/>
              </w:rPr>
              <w:t> </w:t>
            </w:r>
            <w:r w:rsidRPr="0093272C">
              <w:rPr>
                <w:b/>
                <w:bCs/>
                <w:sz w:val="28"/>
                <w:szCs w:val="28"/>
              </w:rPr>
              <w:t> </w:t>
            </w:r>
            <w:r w:rsidRPr="0093272C">
              <w:rPr>
                <w:b/>
                <w:bCs/>
                <w:sz w:val="28"/>
                <w:szCs w:val="28"/>
              </w:rPr>
              <w:t> </w:t>
            </w:r>
            <w:r w:rsidRPr="0093272C">
              <w:rPr>
                <w:b/>
                <w:bCs/>
                <w:sz w:val="28"/>
                <w:szCs w:val="28"/>
              </w:rPr>
              <w:t> </w:t>
            </w:r>
            <w:r w:rsidRPr="0093272C">
              <w:rPr>
                <w:b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2EB9" w:rsidRPr="0093272C" w:rsidRDefault="00822EB9" w:rsidP="0093272C"/>
        </w:tc>
      </w:tr>
      <w:tr w:rsidR="00501791" w:rsidRPr="00501791" w:rsidTr="00DA07C0">
        <w:trPr>
          <w:trHeight w:val="245"/>
        </w:trPr>
        <w:tc>
          <w:tcPr>
            <w:tcW w:w="310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22EB9" w:rsidRPr="00501791" w:rsidRDefault="00822EB9" w:rsidP="0093272C">
            <w:pPr>
              <w:rPr>
                <w:sz w:val="2"/>
                <w:szCs w:val="2"/>
              </w:rPr>
            </w:pPr>
          </w:p>
        </w:tc>
        <w:tc>
          <w:tcPr>
            <w:tcW w:w="172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22EB9" w:rsidRPr="00501791" w:rsidRDefault="00822EB9" w:rsidP="0093272C">
            <w:pPr>
              <w:rPr>
                <w:sz w:val="2"/>
                <w:szCs w:val="2"/>
              </w:rPr>
            </w:pP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22EB9" w:rsidRPr="00501791" w:rsidRDefault="00822EB9" w:rsidP="0093272C">
            <w:pPr>
              <w:rPr>
                <w:sz w:val="2"/>
                <w:szCs w:val="2"/>
              </w:rPr>
            </w:pPr>
          </w:p>
        </w:tc>
        <w:tc>
          <w:tcPr>
            <w:tcW w:w="39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22EB9" w:rsidRPr="00501791" w:rsidRDefault="00822EB9" w:rsidP="0093272C">
            <w:pPr>
              <w:rPr>
                <w:sz w:val="2"/>
                <w:szCs w:val="2"/>
              </w:rPr>
            </w:pPr>
          </w:p>
        </w:tc>
      </w:tr>
      <w:tr w:rsidR="00501791" w:rsidRPr="001609C8" w:rsidTr="00DA07C0">
        <w:trPr>
          <w:trHeight w:val="608"/>
        </w:trPr>
        <w:tc>
          <w:tcPr>
            <w:tcW w:w="1818" w:type="dxa"/>
            <w:shd w:val="clear" w:color="auto" w:fill="auto"/>
            <w:vAlign w:val="bottom"/>
          </w:tcPr>
          <w:p w:rsidR="00BD5640" w:rsidRPr="0093272C" w:rsidRDefault="00BD5640" w:rsidP="0093272C">
            <w:pPr>
              <w:rPr>
                <w:b/>
                <w:bCs/>
                <w:sz w:val="24"/>
                <w:szCs w:val="24"/>
              </w:rPr>
            </w:pPr>
            <w:r w:rsidRPr="0093272C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1919" w:type="dxa"/>
            <w:gridSpan w:val="2"/>
            <w:shd w:val="clear" w:color="auto" w:fill="auto"/>
            <w:vAlign w:val="bottom"/>
          </w:tcPr>
          <w:p w:rsidR="00BD5640" w:rsidRPr="0093272C" w:rsidRDefault="00BD5640" w:rsidP="0093272C">
            <w:pPr>
              <w:rPr>
                <w:b/>
                <w:bCs/>
                <w:sz w:val="24"/>
                <w:szCs w:val="24"/>
              </w:rPr>
            </w:pPr>
            <w:r w:rsidRPr="0093272C">
              <w:rPr>
                <w:b/>
                <w:bCs/>
                <w:sz w:val="24"/>
                <w:szCs w:val="24"/>
              </w:rPr>
              <w:t>Vorname</w:t>
            </w:r>
          </w:p>
        </w:tc>
        <w:tc>
          <w:tcPr>
            <w:tcW w:w="1910" w:type="dxa"/>
            <w:gridSpan w:val="2"/>
            <w:shd w:val="clear" w:color="auto" w:fill="auto"/>
            <w:vAlign w:val="bottom"/>
          </w:tcPr>
          <w:p w:rsidR="00BD5640" w:rsidRPr="0093272C" w:rsidRDefault="00BD5640" w:rsidP="0093272C">
            <w:pPr>
              <w:rPr>
                <w:b/>
                <w:bCs/>
                <w:sz w:val="24"/>
                <w:szCs w:val="24"/>
              </w:rPr>
            </w:pPr>
            <w:r w:rsidRPr="0093272C">
              <w:rPr>
                <w:b/>
                <w:bCs/>
                <w:sz w:val="24"/>
                <w:szCs w:val="24"/>
              </w:rPr>
              <w:t>Ort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BD5640" w:rsidRPr="0093272C" w:rsidRDefault="00BD5640" w:rsidP="0093272C">
            <w:pPr>
              <w:rPr>
                <w:b/>
                <w:bCs/>
                <w:sz w:val="24"/>
                <w:szCs w:val="24"/>
              </w:rPr>
            </w:pPr>
            <w:r w:rsidRPr="0093272C">
              <w:rPr>
                <w:b/>
                <w:bCs/>
                <w:sz w:val="24"/>
                <w:szCs w:val="24"/>
              </w:rPr>
              <w:t>Jahrgang</w:t>
            </w:r>
          </w:p>
        </w:tc>
        <w:tc>
          <w:tcPr>
            <w:tcW w:w="1718" w:type="dxa"/>
            <w:vAlign w:val="bottom"/>
          </w:tcPr>
          <w:p w:rsidR="00BD5640" w:rsidRPr="0093272C" w:rsidRDefault="00BD5640" w:rsidP="0093272C">
            <w:pPr>
              <w:rPr>
                <w:b/>
                <w:bCs/>
                <w:sz w:val="24"/>
                <w:szCs w:val="24"/>
              </w:rPr>
            </w:pPr>
            <w:r w:rsidRPr="0093272C">
              <w:rPr>
                <w:b/>
                <w:bCs/>
                <w:sz w:val="24"/>
                <w:szCs w:val="24"/>
              </w:rPr>
              <w:t>verstorben am</w:t>
            </w:r>
          </w:p>
        </w:tc>
        <w:tc>
          <w:tcPr>
            <w:tcW w:w="6929" w:type="dxa"/>
            <w:gridSpan w:val="2"/>
            <w:shd w:val="clear" w:color="auto" w:fill="auto"/>
            <w:vAlign w:val="bottom"/>
          </w:tcPr>
          <w:p w:rsidR="00BD5640" w:rsidRPr="0093272C" w:rsidRDefault="00BD5640" w:rsidP="0093272C">
            <w:pPr>
              <w:rPr>
                <w:b/>
                <w:bCs/>
                <w:sz w:val="24"/>
                <w:szCs w:val="24"/>
              </w:rPr>
            </w:pPr>
            <w:r w:rsidRPr="0093272C">
              <w:rPr>
                <w:b/>
                <w:bCs/>
                <w:sz w:val="24"/>
                <w:szCs w:val="24"/>
              </w:rPr>
              <w:t xml:space="preserve">Erwähnenswertes; wie Vorstandsmitglied, </w:t>
            </w:r>
            <w:r w:rsidR="00590A53" w:rsidRPr="0093272C">
              <w:rPr>
                <w:b/>
                <w:bCs/>
                <w:sz w:val="24"/>
                <w:szCs w:val="24"/>
              </w:rPr>
              <w:t>etc.</w:t>
            </w:r>
          </w:p>
        </w:tc>
      </w:tr>
      <w:tr w:rsidR="00501791" w:rsidRPr="00A52391" w:rsidTr="00DA07C0">
        <w:trPr>
          <w:trHeight w:val="510"/>
        </w:trPr>
        <w:tc>
          <w:tcPr>
            <w:tcW w:w="1818" w:type="dxa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0"/>
          </w:p>
        </w:tc>
        <w:tc>
          <w:tcPr>
            <w:tcW w:w="1919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1"/>
          </w:p>
        </w:tc>
        <w:tc>
          <w:tcPr>
            <w:tcW w:w="1910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2"/>
          </w:p>
        </w:tc>
        <w:tc>
          <w:tcPr>
            <w:tcW w:w="1053" w:type="dxa"/>
            <w:shd w:val="clear" w:color="auto" w:fill="auto"/>
            <w:vAlign w:val="center"/>
          </w:tcPr>
          <w:p w:rsidR="00BD5640" w:rsidRPr="0093272C" w:rsidRDefault="0093272C" w:rsidP="0093272C">
            <w:r w:rsidRPr="0093272C"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3" w:name="Text4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3"/>
          </w:p>
        </w:tc>
        <w:tc>
          <w:tcPr>
            <w:tcW w:w="1718" w:type="dxa"/>
            <w:vAlign w:val="center"/>
          </w:tcPr>
          <w:p w:rsidR="00BD5640" w:rsidRPr="0093272C" w:rsidRDefault="0093272C" w:rsidP="0093272C">
            <w:r w:rsidRPr="0093272C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</w:p>
        </w:tc>
        <w:tc>
          <w:tcPr>
            <w:tcW w:w="6929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93272C">
              <w:instrText xml:space="preserve"> FORMTEXT </w:instrText>
            </w:r>
            <w:r w:rsidRPr="0093272C">
              <w:fldChar w:fldCharType="separate"/>
            </w:r>
            <w:r w:rsidR="00501791">
              <w:t> </w:t>
            </w:r>
            <w:r w:rsidR="00501791">
              <w:t> </w:t>
            </w:r>
            <w:r w:rsidR="00501791">
              <w:t> </w:t>
            </w:r>
            <w:r w:rsidR="00501791">
              <w:t> </w:t>
            </w:r>
            <w:r w:rsidR="00501791">
              <w:t> </w:t>
            </w:r>
            <w:r w:rsidRPr="0093272C">
              <w:fldChar w:fldCharType="end"/>
            </w:r>
            <w:bookmarkEnd w:id="4"/>
          </w:p>
        </w:tc>
      </w:tr>
      <w:tr w:rsidR="00501791" w:rsidRPr="00A52391" w:rsidTr="00DA07C0">
        <w:trPr>
          <w:trHeight w:val="510"/>
        </w:trPr>
        <w:tc>
          <w:tcPr>
            <w:tcW w:w="1818" w:type="dxa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5"/>
          </w:p>
        </w:tc>
        <w:tc>
          <w:tcPr>
            <w:tcW w:w="1919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6"/>
          </w:p>
        </w:tc>
        <w:tc>
          <w:tcPr>
            <w:tcW w:w="1910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Pr="0093272C">
              <w:instrText xml:space="preserve"> FORMTEXT </w:instrText>
            </w:r>
            <w:r w:rsidRPr="0093272C">
              <w:fldChar w:fldCharType="separate"/>
            </w:r>
            <w:bookmarkStart w:id="8" w:name="_GoBack"/>
            <w:bookmarkEnd w:id="8"/>
            <w:r w:rsidR="00DA07C0">
              <w:t> </w:t>
            </w:r>
            <w:r w:rsidR="00DA07C0">
              <w:t> </w:t>
            </w:r>
            <w:r w:rsidR="00DA07C0">
              <w:t> </w:t>
            </w:r>
            <w:r w:rsidR="00DA07C0">
              <w:t> </w:t>
            </w:r>
            <w:r w:rsidR="00DA07C0">
              <w:t> </w:t>
            </w:r>
            <w:r w:rsidRPr="0093272C">
              <w:fldChar w:fldCharType="end"/>
            </w:r>
            <w:bookmarkEnd w:id="7"/>
          </w:p>
        </w:tc>
        <w:tc>
          <w:tcPr>
            <w:tcW w:w="1053" w:type="dxa"/>
            <w:shd w:val="clear" w:color="auto" w:fill="auto"/>
            <w:vAlign w:val="center"/>
          </w:tcPr>
          <w:p w:rsidR="00BD5640" w:rsidRPr="0093272C" w:rsidRDefault="0093272C" w:rsidP="0093272C">
            <w:r w:rsidRPr="0093272C"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</w:p>
        </w:tc>
        <w:tc>
          <w:tcPr>
            <w:tcW w:w="1718" w:type="dxa"/>
            <w:vAlign w:val="center"/>
          </w:tcPr>
          <w:p w:rsidR="00BD5640" w:rsidRPr="0093272C" w:rsidRDefault="0093272C" w:rsidP="0093272C">
            <w:r w:rsidRPr="0093272C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</w:p>
        </w:tc>
        <w:tc>
          <w:tcPr>
            <w:tcW w:w="6929" w:type="dxa"/>
            <w:gridSpan w:val="2"/>
            <w:shd w:val="clear" w:color="auto" w:fill="auto"/>
            <w:vAlign w:val="center"/>
          </w:tcPr>
          <w:p w:rsidR="00DA07C0" w:rsidRPr="0093272C" w:rsidRDefault="00BD5640" w:rsidP="0093272C">
            <w:r w:rsidRPr="0093272C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9"/>
          </w:p>
        </w:tc>
      </w:tr>
      <w:tr w:rsidR="00501791" w:rsidRPr="00A52391" w:rsidTr="00DA07C0">
        <w:trPr>
          <w:trHeight w:val="510"/>
        </w:trPr>
        <w:tc>
          <w:tcPr>
            <w:tcW w:w="1818" w:type="dxa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10"/>
          </w:p>
        </w:tc>
        <w:tc>
          <w:tcPr>
            <w:tcW w:w="1919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1" w:name="Text15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11"/>
          </w:p>
        </w:tc>
        <w:tc>
          <w:tcPr>
            <w:tcW w:w="1910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2" w:name="Text19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12"/>
          </w:p>
        </w:tc>
        <w:tc>
          <w:tcPr>
            <w:tcW w:w="1053" w:type="dxa"/>
            <w:shd w:val="clear" w:color="auto" w:fill="auto"/>
            <w:vAlign w:val="center"/>
          </w:tcPr>
          <w:p w:rsidR="00BD5640" w:rsidRPr="0093272C" w:rsidRDefault="0093272C" w:rsidP="0093272C">
            <w:r w:rsidRPr="0093272C"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</w:p>
        </w:tc>
        <w:tc>
          <w:tcPr>
            <w:tcW w:w="1718" w:type="dxa"/>
            <w:vAlign w:val="center"/>
          </w:tcPr>
          <w:p w:rsidR="00BD5640" w:rsidRPr="0093272C" w:rsidRDefault="0093272C" w:rsidP="0093272C">
            <w:r w:rsidRPr="0093272C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</w:p>
        </w:tc>
        <w:tc>
          <w:tcPr>
            <w:tcW w:w="6929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3" w:name="Text27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13"/>
          </w:p>
        </w:tc>
      </w:tr>
      <w:tr w:rsidR="00501791" w:rsidRPr="00A52391" w:rsidTr="00DA07C0">
        <w:trPr>
          <w:trHeight w:val="510"/>
        </w:trPr>
        <w:tc>
          <w:tcPr>
            <w:tcW w:w="1818" w:type="dxa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14"/>
          </w:p>
        </w:tc>
        <w:tc>
          <w:tcPr>
            <w:tcW w:w="1919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15"/>
          </w:p>
        </w:tc>
        <w:tc>
          <w:tcPr>
            <w:tcW w:w="1910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6" w:name="Text20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16"/>
          </w:p>
        </w:tc>
        <w:tc>
          <w:tcPr>
            <w:tcW w:w="1053" w:type="dxa"/>
            <w:shd w:val="clear" w:color="auto" w:fill="auto"/>
            <w:vAlign w:val="center"/>
          </w:tcPr>
          <w:p w:rsidR="00BD5640" w:rsidRPr="0093272C" w:rsidRDefault="0093272C" w:rsidP="0093272C">
            <w:r w:rsidRPr="0093272C"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</w:p>
        </w:tc>
        <w:tc>
          <w:tcPr>
            <w:tcW w:w="1718" w:type="dxa"/>
            <w:vAlign w:val="center"/>
          </w:tcPr>
          <w:p w:rsidR="00BD5640" w:rsidRPr="0093272C" w:rsidRDefault="0093272C" w:rsidP="0093272C">
            <w:r w:rsidRPr="0093272C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</w:p>
        </w:tc>
        <w:tc>
          <w:tcPr>
            <w:tcW w:w="6929" w:type="dxa"/>
            <w:gridSpan w:val="2"/>
            <w:shd w:val="clear" w:color="auto" w:fill="auto"/>
            <w:vAlign w:val="center"/>
          </w:tcPr>
          <w:p w:rsidR="00BD5640" w:rsidRPr="0093272C" w:rsidRDefault="00BD5640" w:rsidP="0093272C">
            <w:r w:rsidRPr="0093272C"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7" w:name="Text28"/>
            <w:r w:rsidRPr="0093272C">
              <w:instrText xml:space="preserve"> FORMTEXT </w:instrText>
            </w:r>
            <w:r w:rsidRPr="0093272C">
              <w:fldChar w:fldCharType="separate"/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t> </w:t>
            </w:r>
            <w:r w:rsidRPr="0093272C">
              <w:fldChar w:fldCharType="end"/>
            </w:r>
            <w:bookmarkEnd w:id="17"/>
          </w:p>
        </w:tc>
      </w:tr>
    </w:tbl>
    <w:p w:rsidR="00BF5EC3" w:rsidRDefault="00BF5EC3" w:rsidP="00501791">
      <w:pPr>
        <w:spacing w:after="0" w:line="240" w:lineRule="auto"/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1843"/>
        <w:gridCol w:w="2552"/>
        <w:gridCol w:w="4819"/>
      </w:tblGrid>
      <w:tr w:rsidR="00DF72B1" w:rsidTr="0093272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F5EC3" w:rsidRPr="00501791" w:rsidRDefault="00BF5EC3" w:rsidP="0093272C">
            <w:pPr>
              <w:rPr>
                <w:b/>
                <w:bCs/>
                <w:sz w:val="24"/>
                <w:szCs w:val="24"/>
              </w:rPr>
            </w:pPr>
            <w:r w:rsidRPr="00501791">
              <w:rPr>
                <w:b/>
                <w:bCs/>
                <w:sz w:val="24"/>
                <w:szCs w:val="24"/>
              </w:rPr>
              <w:t>Formular bis Ende Februar an den Präsidenten retournieren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F5EC3" w:rsidRPr="00501791" w:rsidRDefault="00BF5EC3" w:rsidP="0093272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F5EC3" w:rsidRPr="00501791" w:rsidRDefault="00BF5EC3" w:rsidP="0093272C">
            <w:pPr>
              <w:rPr>
                <w:b/>
                <w:bCs/>
                <w:sz w:val="24"/>
                <w:szCs w:val="24"/>
              </w:rPr>
            </w:pPr>
            <w:r w:rsidRPr="00501791">
              <w:rPr>
                <w:b/>
                <w:bCs/>
                <w:sz w:val="24"/>
                <w:szCs w:val="24"/>
              </w:rPr>
              <w:t>Datum: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F5EC3" w:rsidRPr="00501791" w:rsidRDefault="00BF5EC3" w:rsidP="0093272C">
            <w:pPr>
              <w:rPr>
                <w:b/>
                <w:bCs/>
                <w:sz w:val="24"/>
                <w:szCs w:val="24"/>
              </w:rPr>
            </w:pPr>
            <w:r w:rsidRPr="00501791">
              <w:rPr>
                <w:b/>
                <w:bCs/>
                <w:sz w:val="24"/>
                <w:szCs w:val="24"/>
              </w:rPr>
              <w:t>Unterschrift:</w:t>
            </w:r>
          </w:p>
        </w:tc>
      </w:tr>
      <w:tr w:rsidR="00DF72B1" w:rsidTr="0093272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5EC3" w:rsidRPr="0093272C" w:rsidRDefault="00BF5EC3" w:rsidP="0093272C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5EC3" w:rsidRPr="0093272C" w:rsidRDefault="00BF5EC3" w:rsidP="0093272C"/>
        </w:tc>
        <w:tc>
          <w:tcPr>
            <w:tcW w:w="25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bottom"/>
          </w:tcPr>
          <w:p w:rsidR="00BF5EC3" w:rsidRPr="0093272C" w:rsidRDefault="0093272C" w:rsidP="0093272C">
            <w:r w:rsidRPr="00501791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501791">
              <w:rPr>
                <w:sz w:val="24"/>
                <w:szCs w:val="24"/>
              </w:rPr>
              <w:instrText xml:space="preserve"> FORMTEXT </w:instrText>
            </w:r>
            <w:r w:rsidRPr="00501791">
              <w:rPr>
                <w:sz w:val="24"/>
                <w:szCs w:val="24"/>
              </w:rPr>
            </w:r>
            <w:r w:rsidRPr="00501791">
              <w:rPr>
                <w:sz w:val="24"/>
                <w:szCs w:val="24"/>
              </w:rPr>
              <w:fldChar w:fldCharType="separate"/>
            </w:r>
            <w:r w:rsidRPr="00501791">
              <w:rPr>
                <w:sz w:val="24"/>
                <w:szCs w:val="24"/>
              </w:rPr>
              <w:t> </w:t>
            </w:r>
            <w:r w:rsidRPr="00501791">
              <w:rPr>
                <w:sz w:val="24"/>
                <w:szCs w:val="24"/>
              </w:rPr>
              <w:t> </w:t>
            </w:r>
            <w:r w:rsidRPr="00501791">
              <w:rPr>
                <w:sz w:val="24"/>
                <w:szCs w:val="24"/>
              </w:rPr>
              <w:t> </w:t>
            </w:r>
            <w:r w:rsidRPr="00501791">
              <w:rPr>
                <w:sz w:val="24"/>
                <w:szCs w:val="24"/>
              </w:rPr>
              <w:t> </w:t>
            </w:r>
            <w:r w:rsidRPr="00501791">
              <w:rPr>
                <w:sz w:val="24"/>
                <w:szCs w:val="24"/>
              </w:rPr>
              <w:t> </w:t>
            </w:r>
            <w:r w:rsidRPr="00501791">
              <w:rPr>
                <w:sz w:val="24"/>
                <w:szCs w:val="24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bottom"/>
          </w:tcPr>
          <w:p w:rsidR="00BF5EC3" w:rsidRPr="0093272C" w:rsidRDefault="00A0787E" w:rsidP="0093272C">
            <w:r w:rsidRPr="00501791">
              <w:rPr>
                <w:sz w:val="24"/>
                <w:szCs w:val="24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8" w:name="Text32"/>
            <w:r w:rsidRPr="00501791">
              <w:rPr>
                <w:sz w:val="24"/>
                <w:szCs w:val="24"/>
              </w:rPr>
              <w:instrText xml:space="preserve"> FORMTEXT </w:instrText>
            </w:r>
            <w:r w:rsidRPr="00501791">
              <w:rPr>
                <w:sz w:val="24"/>
                <w:szCs w:val="24"/>
              </w:rPr>
            </w:r>
            <w:r w:rsidRPr="00501791">
              <w:rPr>
                <w:sz w:val="24"/>
                <w:szCs w:val="24"/>
              </w:rPr>
              <w:fldChar w:fldCharType="separate"/>
            </w:r>
            <w:r w:rsidRPr="00501791">
              <w:rPr>
                <w:sz w:val="24"/>
                <w:szCs w:val="24"/>
              </w:rPr>
              <w:t> </w:t>
            </w:r>
            <w:r w:rsidRPr="00501791">
              <w:rPr>
                <w:sz w:val="24"/>
                <w:szCs w:val="24"/>
              </w:rPr>
              <w:t> </w:t>
            </w:r>
            <w:r w:rsidRPr="00501791">
              <w:rPr>
                <w:sz w:val="24"/>
                <w:szCs w:val="24"/>
              </w:rPr>
              <w:t> </w:t>
            </w:r>
            <w:r w:rsidRPr="00501791">
              <w:rPr>
                <w:sz w:val="24"/>
                <w:szCs w:val="24"/>
              </w:rPr>
              <w:t> </w:t>
            </w:r>
            <w:r w:rsidRPr="00501791">
              <w:rPr>
                <w:sz w:val="24"/>
                <w:szCs w:val="24"/>
              </w:rPr>
              <w:t> </w:t>
            </w:r>
            <w:r w:rsidRPr="00501791">
              <w:rPr>
                <w:sz w:val="24"/>
                <w:szCs w:val="24"/>
              </w:rPr>
              <w:fldChar w:fldCharType="end"/>
            </w:r>
            <w:bookmarkEnd w:id="18"/>
          </w:p>
        </w:tc>
      </w:tr>
    </w:tbl>
    <w:p w:rsidR="00DF72B1" w:rsidRPr="0093272C" w:rsidRDefault="00DF72B1" w:rsidP="0093272C"/>
    <w:p w:rsidR="004F0AC7" w:rsidRDefault="00F72751">
      <w:r w:rsidRPr="0093272C">
        <w:tab/>
      </w:r>
    </w:p>
    <w:sectPr w:rsidR="004F0AC7" w:rsidSect="00822EB9">
      <w:headerReference w:type="default" r:id="rId6"/>
      <w:pgSz w:w="16838" w:h="11906" w:orient="landscape"/>
      <w:pgMar w:top="1843" w:right="1701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306" w:rsidRPr="0093272C" w:rsidRDefault="00F75306" w:rsidP="0093272C">
      <w:r>
        <w:separator/>
      </w:r>
    </w:p>
  </w:endnote>
  <w:endnote w:type="continuationSeparator" w:id="0">
    <w:p w:rsidR="00F75306" w:rsidRPr="0093272C" w:rsidRDefault="00F75306" w:rsidP="00932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306" w:rsidRPr="0093272C" w:rsidRDefault="00F75306" w:rsidP="0093272C">
      <w:r>
        <w:separator/>
      </w:r>
    </w:p>
  </w:footnote>
  <w:footnote w:type="continuationSeparator" w:id="0">
    <w:p w:rsidR="00F75306" w:rsidRPr="0093272C" w:rsidRDefault="00F75306" w:rsidP="00932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751" w:rsidRPr="0093272C" w:rsidRDefault="00F72751" w:rsidP="0093272C">
    <w:pPr>
      <w:pStyle w:val="Kopfzeile"/>
    </w:pPr>
  </w:p>
  <w:p w:rsidR="001609C8" w:rsidRPr="0093272C" w:rsidRDefault="001609C8" w:rsidP="0093272C">
    <w:pPr>
      <w:pStyle w:val="Kopfzeile"/>
    </w:pPr>
  </w:p>
  <w:p w:rsidR="004F0AC7" w:rsidRPr="0093272C" w:rsidRDefault="00DA07C0" w:rsidP="0093272C">
    <w:pPr>
      <w:pStyle w:val="Kopfzeile"/>
    </w:pPr>
    <w:r w:rsidRPr="0093272C"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5080</wp:posOffset>
              </wp:positionV>
              <wp:extent cx="1704975" cy="914400"/>
              <wp:effectExtent l="0" t="0" r="0" b="0"/>
              <wp:wrapSquare wrapText="bothSides"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4975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F0AC7" w:rsidRDefault="00DA07C0">
                          <w:r w:rsidRPr="0093272C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850390" cy="729615"/>
                                <wp:effectExtent l="0" t="0" r="0" b="0"/>
                                <wp:docPr id="17" name="Bild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Bild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50390" cy="7296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36000" tIns="36000" rIns="36000" bIns="36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83.05pt;margin-top:.4pt;width:134.25pt;height:1in;z-index:2516577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" stroked="f">
              <v:textbox inset="1mm,1mm,1mm,1mm">
                <w:txbxContent>
                  <w:p w:rsidR="004F0AC7" w:rsidRDefault="00DA07C0">
                    <w:r w:rsidRPr="0093272C">
                      <w:rPr>
                        <w:noProof/>
                      </w:rPr>
                      <w:drawing>
                        <wp:inline distT="0" distB="0" distL="0" distR="0">
                          <wp:extent cx="1850390" cy="729615"/>
                          <wp:effectExtent l="0" t="0" r="0" b="0"/>
                          <wp:docPr id="17" name="Bild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Bild 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50390" cy="7296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4F0AC7" w:rsidRPr="0093272C">
      <w:t>Hans Stucki</w:t>
    </w:r>
  </w:p>
  <w:p w:rsidR="004F0AC7" w:rsidRPr="0093272C" w:rsidRDefault="004F0AC7" w:rsidP="0093272C">
    <w:pPr>
      <w:pStyle w:val="Kopfzeile"/>
    </w:pPr>
    <w:r w:rsidRPr="0093272C">
      <w:t xml:space="preserve">Turisch </w:t>
    </w:r>
    <w:r w:rsidR="002A6398" w:rsidRPr="0093272C">
      <w:t>19</w:t>
    </w:r>
    <w:r w:rsidR="00F72751" w:rsidRPr="0093272C">
      <w:tab/>
    </w:r>
  </w:p>
  <w:p w:rsidR="004F0AC7" w:rsidRPr="0093272C" w:rsidRDefault="004F0AC7" w:rsidP="0093272C">
    <w:pPr>
      <w:pStyle w:val="Kopfzeile"/>
    </w:pPr>
    <w:r w:rsidRPr="0093272C">
      <w:t>7122 Valendas</w:t>
    </w:r>
  </w:p>
  <w:p w:rsidR="004F0AC7" w:rsidRPr="0093272C" w:rsidRDefault="004F0AC7" w:rsidP="0093272C">
    <w:pPr>
      <w:pStyle w:val="Kopfzeile"/>
    </w:pPr>
    <w:r w:rsidRPr="0093272C">
      <w:t>078 9068108 / 081 9213266</w:t>
    </w:r>
  </w:p>
  <w:p w:rsidR="002A6398" w:rsidRPr="0093272C" w:rsidRDefault="002A6398" w:rsidP="0093272C">
    <w:pPr>
      <w:pStyle w:val="Kopfzeile"/>
    </w:pPr>
    <w:hyperlink r:id="rId2" w:history="1">
      <w:r w:rsidRPr="0093272C">
        <w:rPr>
          <w:rStyle w:val="Hyperlink"/>
        </w:rPr>
        <w:t>hans.stucki@sb-surselva.ch</w:t>
      </w:r>
    </w:hyperlink>
    <w:r w:rsidRPr="0093272C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ocumentProtection w:edit="forms" w:enforcement="1" w:cryptProviderType="rsaAES" w:cryptAlgorithmClass="hash" w:cryptAlgorithmType="typeAny" w:cryptAlgorithmSid="14" w:cryptSpinCount="100000" w:hash="dZiISj5Ro2QvYffKLNYz1OZFIRbiMzvxJAaONrD3UKmGyGdr0SaC6LxwGNckUZqXAWzdrF2wc/miYhCX4Yhwyw==" w:salt="2M0jsM/KzUHaJyVuxCsl1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398"/>
    <w:rsid w:val="001609C8"/>
    <w:rsid w:val="002A6398"/>
    <w:rsid w:val="003B1FE1"/>
    <w:rsid w:val="004F0AC7"/>
    <w:rsid w:val="00501791"/>
    <w:rsid w:val="00590A53"/>
    <w:rsid w:val="005D6A0A"/>
    <w:rsid w:val="00822EB9"/>
    <w:rsid w:val="00912897"/>
    <w:rsid w:val="0093272C"/>
    <w:rsid w:val="00966FC2"/>
    <w:rsid w:val="00A0787E"/>
    <w:rsid w:val="00A52391"/>
    <w:rsid w:val="00AA7087"/>
    <w:rsid w:val="00AF2F0C"/>
    <w:rsid w:val="00BD5640"/>
    <w:rsid w:val="00BF5EC3"/>
    <w:rsid w:val="00DA07C0"/>
    <w:rsid w:val="00DF72B1"/>
    <w:rsid w:val="00F72751"/>
    <w:rsid w:val="00F7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DA3EF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locked="0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F0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F0AC7"/>
  </w:style>
  <w:style w:type="paragraph" w:styleId="Fuzeile">
    <w:name w:val="footer"/>
    <w:basedOn w:val="Standard"/>
    <w:link w:val="FuzeileZchn"/>
    <w:uiPriority w:val="99"/>
    <w:unhideWhenUsed/>
    <w:rsid w:val="004F0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F0AC7"/>
  </w:style>
  <w:style w:type="character" w:styleId="Hyperlink">
    <w:name w:val="Hyperlink"/>
    <w:uiPriority w:val="99"/>
    <w:unhideWhenUsed/>
    <w:rsid w:val="004F0AC7"/>
    <w:rPr>
      <w:color w:val="0000FF"/>
      <w:u w:val="single"/>
    </w:rPr>
  </w:style>
  <w:style w:type="character" w:customStyle="1" w:styleId="BesuchterHyperlink">
    <w:name w:val="BesuchterHyperlink"/>
    <w:uiPriority w:val="99"/>
    <w:semiHidden/>
    <w:unhideWhenUsed/>
    <w:locked/>
    <w:rsid w:val="004F0AC7"/>
    <w:rPr>
      <w:color w:val="954F72"/>
      <w:u w:val="single"/>
    </w:rPr>
  </w:style>
  <w:style w:type="table" w:styleId="Tabellenraster">
    <w:name w:val="Table Grid"/>
    <w:basedOn w:val="NormaleTabelle"/>
    <w:uiPriority w:val="39"/>
    <w:locked/>
    <w:rsid w:val="00160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uiPriority w:val="99"/>
    <w:semiHidden/>
    <w:rsid w:val="00A52391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A63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7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hans.stucki@sb-surselva.ch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Verstorbene Mitglieder im vergangenen Jahr.dotx</Template>
  <TotalTime>0</TotalTime>
  <Pages>1</Pages>
  <Words>110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Links>
    <vt:vector size="6" baseType="variant">
      <vt:variant>
        <vt:i4>6422603</vt:i4>
      </vt:variant>
      <vt:variant>
        <vt:i4>0</vt:i4>
      </vt:variant>
      <vt:variant>
        <vt:i4>0</vt:i4>
      </vt:variant>
      <vt:variant>
        <vt:i4>5</vt:i4>
      </vt:variant>
      <vt:variant>
        <vt:lpwstr>mailto:hans.stucki@bezirk-surselva.net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Stucki</dc:creator>
  <cp:keywords/>
  <dc:description/>
  <cp:lastModifiedBy>Hans Stucki</cp:lastModifiedBy>
  <cp:revision>1</cp:revision>
  <dcterms:created xsi:type="dcterms:W3CDTF">2019-11-15T16:46:00Z</dcterms:created>
  <dcterms:modified xsi:type="dcterms:W3CDTF">2019-11-15T18:10:00Z</dcterms:modified>
</cp:coreProperties>
</file>